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Quire Sans" w:eastAsiaTheme="majorEastAsia" w:hAnsi="Quire Sans" w:cstheme="majorBidi"/>
          <w:spacing w:val="-10"/>
          <w:kern w:val="28"/>
          <w:sz w:val="56"/>
          <w:szCs w:val="56"/>
        </w:rPr>
        <w:id w:val="-879930801"/>
        <w:docPartObj>
          <w:docPartGallery w:val="Cover Pages"/>
          <w:docPartUnique/>
        </w:docPartObj>
      </w:sdtPr>
      <w:sdtContent>
        <w:p w14:paraId="12052B00" w14:textId="77777777" w:rsidR="00703F76" w:rsidRDefault="00703F76"/>
        <w:p w14:paraId="6B4F4B6E" w14:textId="77777777" w:rsidR="00B16D1A" w:rsidRDefault="00B16D1A"/>
        <w:p w14:paraId="5C0DB026" w14:textId="77777777" w:rsidR="00B16D1A" w:rsidRDefault="00B16D1A"/>
        <w:p w14:paraId="142B7EF2" w14:textId="5A60ABAC" w:rsidR="001D44BD" w:rsidRDefault="0018319C" w:rsidP="001D44BD">
          <w:pPr>
            <w:pStyle w:val="Overskrift2"/>
          </w:pPr>
          <w:r>
            <w:t xml:space="preserve">KORUS øst i samarbeid med KORUS Oslo og Helsedirektoratet inviterer til </w:t>
          </w:r>
        </w:p>
        <w:p w14:paraId="63B1B4EC" w14:textId="5131EC4B" w:rsidR="00703F76" w:rsidRDefault="0018319C" w:rsidP="00C96C8F">
          <w:pPr>
            <w:pStyle w:val="Tittel"/>
          </w:pPr>
          <w:proofErr w:type="spellStart"/>
          <w:r>
            <w:t>LAVterskelkonferansen</w:t>
          </w:r>
          <w:proofErr w:type="spellEnd"/>
          <w:r>
            <w:t xml:space="preserve"> 2024</w:t>
          </w:r>
        </w:p>
      </w:sdtContent>
    </w:sdt>
    <w:p w14:paraId="3376A59D" w14:textId="512CAFF1" w:rsidR="00BA4EE7" w:rsidRPr="0018319C" w:rsidRDefault="0018319C" w:rsidP="00703F76">
      <w:pPr>
        <w:rPr>
          <w:sz w:val="28"/>
          <w:szCs w:val="28"/>
        </w:rPr>
      </w:pPr>
      <w:r w:rsidRPr="0018319C">
        <w:rPr>
          <w:sz w:val="28"/>
          <w:szCs w:val="28"/>
        </w:rPr>
        <w:t xml:space="preserve">03.-04.12.2024 – Oslo </w:t>
      </w:r>
      <w:r>
        <w:rPr>
          <w:sz w:val="28"/>
          <w:szCs w:val="28"/>
        </w:rPr>
        <w:t>K</w:t>
      </w:r>
      <w:r w:rsidRPr="0018319C">
        <w:rPr>
          <w:sz w:val="28"/>
          <w:szCs w:val="28"/>
        </w:rPr>
        <w:t>ongressenter</w:t>
      </w:r>
    </w:p>
    <w:p w14:paraId="69BC56BE" w14:textId="36C094F8" w:rsidR="00BA4EE7" w:rsidRDefault="00BA4EE7" w:rsidP="00BA4EE7">
      <w:pPr>
        <w:tabs>
          <w:tab w:val="right" w:pos="9064"/>
        </w:tabs>
      </w:pPr>
      <w:r w:rsidRPr="001E776D">
        <w:rPr>
          <w:noProof/>
        </w:rPr>
        <w:drawing>
          <wp:anchor distT="0" distB="0" distL="114300" distR="114300" simplePos="0" relativeHeight="251663360" behindDoc="0" locked="0" layoutInCell="1" allowOverlap="1" wp14:anchorId="211EBC06" wp14:editId="7E7F966B">
            <wp:simplePos x="0" y="0"/>
            <wp:positionH relativeFrom="column">
              <wp:posOffset>2200940</wp:posOffset>
            </wp:positionH>
            <wp:positionV relativeFrom="page">
              <wp:posOffset>8430290</wp:posOffset>
            </wp:positionV>
            <wp:extent cx="4089400" cy="2273300"/>
            <wp:effectExtent l="0" t="0" r="0" b="0"/>
            <wp:wrapThrough wrapText="bothSides">
              <wp:wrapPolygon edited="0">
                <wp:start x="20527" y="0"/>
                <wp:lineTo x="20393" y="362"/>
                <wp:lineTo x="20191" y="1689"/>
                <wp:lineTo x="20191" y="5792"/>
                <wp:lineTo x="16435" y="7361"/>
                <wp:lineTo x="15697" y="11584"/>
                <wp:lineTo x="11940" y="11705"/>
                <wp:lineTo x="6507" y="12912"/>
                <wp:lineTo x="6507" y="13515"/>
                <wp:lineTo x="5970" y="13636"/>
                <wp:lineTo x="4025" y="15084"/>
                <wp:lineTo x="3958" y="15566"/>
                <wp:lineTo x="2549" y="17377"/>
                <wp:lineTo x="1207" y="19307"/>
                <wp:lineTo x="0" y="21238"/>
                <wp:lineTo x="0" y="21479"/>
                <wp:lineTo x="10867" y="21479"/>
                <wp:lineTo x="11940" y="21238"/>
                <wp:lineTo x="14489" y="19669"/>
                <wp:lineTo x="14557" y="19307"/>
                <wp:lineTo x="15227" y="17377"/>
                <wp:lineTo x="15563" y="15446"/>
                <wp:lineTo x="15831" y="13515"/>
                <wp:lineTo x="17106" y="13515"/>
                <wp:lineTo x="19990" y="12188"/>
                <wp:lineTo x="19990" y="11584"/>
                <wp:lineTo x="21063" y="9654"/>
                <wp:lineTo x="21533" y="9292"/>
                <wp:lineTo x="21533" y="8688"/>
                <wp:lineTo x="19722" y="7723"/>
                <wp:lineTo x="19990" y="7723"/>
                <wp:lineTo x="20661" y="6275"/>
                <wp:lineTo x="20661" y="1931"/>
                <wp:lineTo x="21533" y="483"/>
                <wp:lineTo x="21533" y="0"/>
                <wp:lineTo x="20527" y="0"/>
              </wp:wrapPolygon>
            </wp:wrapThrough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40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58A7A3" w14:textId="77777777" w:rsidR="00BA4EE7" w:rsidRDefault="00BA4EE7" w:rsidP="00703F76"/>
    <w:p w14:paraId="592418A4" w14:textId="0DDD2D37" w:rsidR="00BA4EE7" w:rsidRDefault="002A3A83">
      <w:r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557A6E42" wp14:editId="0C03664D">
                <wp:simplePos x="0" y="0"/>
                <wp:positionH relativeFrom="column">
                  <wp:posOffset>-1100455</wp:posOffset>
                </wp:positionH>
                <wp:positionV relativeFrom="page">
                  <wp:posOffset>4230370</wp:posOffset>
                </wp:positionV>
                <wp:extent cx="7197725" cy="5798820"/>
                <wp:effectExtent l="0" t="0" r="3175" b="0"/>
                <wp:wrapNone/>
                <wp:docPr id="23" name="Rektange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7725" cy="5798820"/>
                        </a:xfrm>
                        <a:prstGeom prst="rect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002749" id="Rektangel 23" o:spid="_x0000_s1026" style="position:absolute;margin-left:-86.65pt;margin-top:333.1pt;width:566.75pt;height:456.6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" stroked="f" strokeweight="1pt">
                <v:fill r:id="rId10" o:title="" recolor="t" rotate="t" type="frame"/>
                <w10:wrap anchory="page"/>
              </v:rect>
            </w:pict>
          </mc:Fallback>
        </mc:AlternateContent>
      </w:r>
      <w:r w:rsidR="00BA4EE7">
        <w:br w:type="page"/>
      </w:r>
    </w:p>
    <w:p w14:paraId="58D2324E" w14:textId="13EE0D2C" w:rsidR="00B16D1A" w:rsidRDefault="00611A8C" w:rsidP="00703F76">
      <w:pPr>
        <w:rPr>
          <w:sz w:val="28"/>
        </w:rPr>
      </w:pPr>
      <w:r>
        <w:rPr>
          <w:sz w:val="28"/>
        </w:rPr>
        <w:lastRenderedPageBreak/>
        <w:t>Program dag 1, 03.12</w:t>
      </w:r>
    </w:p>
    <w:p w14:paraId="12E0B54D" w14:textId="2E7BFE64" w:rsidR="00932E63" w:rsidRPr="001A5349" w:rsidRDefault="00932E63" w:rsidP="001A5349">
      <w:pPr>
        <w:pStyle w:val="Overskrift2"/>
      </w:pPr>
      <w:bookmarkStart w:id="0" w:name="_Hlk166670021"/>
    </w:p>
    <w:tbl>
      <w:tblPr>
        <w:tblStyle w:val="Listetabell2uthevingsfarge1"/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7513"/>
      </w:tblGrid>
      <w:tr w:rsidR="006C4049" w:rsidRPr="006C4049" w14:paraId="0FE39B86" w14:textId="77777777" w:rsidTr="00167D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51981214" w14:textId="1CE6A647" w:rsidR="006C4049" w:rsidRPr="006C4049" w:rsidRDefault="00611A8C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09.00</w:t>
            </w:r>
          </w:p>
        </w:tc>
        <w:tc>
          <w:tcPr>
            <w:tcW w:w="7513" w:type="dxa"/>
          </w:tcPr>
          <w:p w14:paraId="51FA7191" w14:textId="7354DEE0" w:rsidR="006C4049" w:rsidRPr="006C4049" w:rsidRDefault="00611A8C" w:rsidP="00167DD8">
            <w:pPr>
              <w:pStyle w:val="Tabell-brd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Registrering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og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kaffe</w:t>
            </w:r>
            <w:proofErr w:type="spellEnd"/>
          </w:p>
        </w:tc>
      </w:tr>
      <w:tr w:rsidR="006C4049" w:rsidRPr="006C4049" w14:paraId="43C172F5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9D220F9" w14:textId="360AEA76" w:rsidR="006C4049" w:rsidRPr="006C4049" w:rsidRDefault="00611A8C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10.00</w:t>
            </w:r>
          </w:p>
        </w:tc>
        <w:tc>
          <w:tcPr>
            <w:tcW w:w="7513" w:type="dxa"/>
          </w:tcPr>
          <w:p w14:paraId="7D47BA42" w14:textId="11C7D02E" w:rsidR="006C4049" w:rsidRPr="00611A8C" w:rsidRDefault="00611A8C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proofErr w:type="spellStart"/>
            <w:r w:rsidRPr="00611A8C">
              <w:rPr>
                <w:b/>
                <w:bCs/>
                <w:color w:val="000000" w:themeColor="text1"/>
              </w:rPr>
              <w:t>Velkommen</w:t>
            </w:r>
            <w:proofErr w:type="spellEnd"/>
          </w:p>
        </w:tc>
      </w:tr>
      <w:tr w:rsidR="006C4049" w:rsidRPr="008A1A86" w14:paraId="4F6101EE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6F63F9F1" w14:textId="77894066" w:rsidR="006C4049" w:rsidRPr="006C4049" w:rsidRDefault="00611A8C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10.05</w:t>
            </w:r>
          </w:p>
        </w:tc>
        <w:tc>
          <w:tcPr>
            <w:tcW w:w="7513" w:type="dxa"/>
          </w:tcPr>
          <w:p w14:paraId="53FD810C" w14:textId="53B1A55D" w:rsidR="006C4049" w:rsidRPr="00620EAE" w:rsidRDefault="00871C10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Åpning av konferansen</w:t>
            </w:r>
          </w:p>
          <w:p w14:paraId="697883B1" w14:textId="7A80D090" w:rsidR="00611A8C" w:rsidRPr="008A1A86" w:rsidRDefault="008A1A86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erk"/>
                <w:b w:val="0"/>
                <w:bCs w:val="0"/>
                <w:color w:val="000000" w:themeColor="text1"/>
                <w:lang w:val="nb-NO"/>
              </w:rPr>
            </w:pPr>
            <w:r w:rsidRPr="008A1A86">
              <w:rPr>
                <w:rStyle w:val="Sterk"/>
                <w:b w:val="0"/>
                <w:bCs w:val="0"/>
                <w:color w:val="000000" w:themeColor="text1"/>
                <w:lang w:val="nb-NO"/>
              </w:rPr>
              <w:t>Jan Christian Vestre,</w:t>
            </w:r>
            <w:r w:rsidRPr="008A1A86">
              <w:rPr>
                <w:rStyle w:val="Sterk"/>
                <w:color w:val="000000" w:themeColor="text1"/>
                <w:lang w:val="nb-NO"/>
              </w:rPr>
              <w:t xml:space="preserve"> </w:t>
            </w:r>
            <w:r w:rsidRPr="008A1A86">
              <w:rPr>
                <w:rStyle w:val="Sterk"/>
                <w:b w:val="0"/>
                <w:bCs w:val="0"/>
                <w:color w:val="000000" w:themeColor="text1"/>
                <w:lang w:val="nb-NO"/>
              </w:rPr>
              <w:t>Helse- og omsorgsminister</w:t>
            </w:r>
          </w:p>
        </w:tc>
      </w:tr>
      <w:tr w:rsidR="006C4049" w:rsidRPr="006C4049" w14:paraId="61BF4C80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5793DF20" w14:textId="0E488C5E" w:rsidR="00932E63" w:rsidRPr="006C4049" w:rsidRDefault="00611A8C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>
              <w:t>0.15</w:t>
            </w:r>
          </w:p>
        </w:tc>
        <w:tc>
          <w:tcPr>
            <w:tcW w:w="7513" w:type="dxa"/>
          </w:tcPr>
          <w:p w14:paraId="50BCEDD4" w14:textId="77777777" w:rsidR="00932E63" w:rsidRPr="00620EAE" w:rsidRDefault="00611A8C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620EAE">
              <w:rPr>
                <w:b/>
                <w:bCs/>
                <w:color w:val="000000" w:themeColor="text1"/>
                <w:lang w:val="nb-NO"/>
              </w:rPr>
              <w:t>O</w:t>
            </w:r>
            <w:r w:rsidRPr="00620EAE">
              <w:rPr>
                <w:b/>
                <w:bCs/>
                <w:lang w:val="nb-NO"/>
              </w:rPr>
              <w:t>verdosestrategien 10 år</w:t>
            </w:r>
          </w:p>
          <w:p w14:paraId="5EE3BC65" w14:textId="23C1BC39" w:rsidR="00611A8C" w:rsidRPr="00620EAE" w:rsidRDefault="00611A8C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nb-NO"/>
              </w:rPr>
            </w:pPr>
            <w:r w:rsidRPr="00620EAE">
              <w:rPr>
                <w:color w:val="000000" w:themeColor="text1"/>
                <w:lang w:val="nb-NO"/>
              </w:rPr>
              <w:t>Espen Freng, seniorrådgiver, Helsedirektoratet</w:t>
            </w:r>
          </w:p>
        </w:tc>
      </w:tr>
      <w:tr w:rsidR="006C4049" w:rsidRPr="006C4049" w14:paraId="06788102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02E6B43A" w14:textId="0CA70425" w:rsidR="00932E63" w:rsidRPr="006C4049" w:rsidRDefault="00611A8C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10.35</w:t>
            </w:r>
          </w:p>
        </w:tc>
        <w:tc>
          <w:tcPr>
            <w:tcW w:w="7513" w:type="dxa"/>
          </w:tcPr>
          <w:p w14:paraId="7503597D" w14:textId="77777777" w:rsidR="00932E63" w:rsidRDefault="00611A8C" w:rsidP="009C2B39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nb-NO"/>
              </w:rPr>
            </w:pPr>
            <w:r w:rsidRPr="00611A8C">
              <w:rPr>
                <w:b/>
                <w:bCs/>
                <w:color w:val="000000" w:themeColor="text1"/>
                <w:lang w:val="nb-NO"/>
              </w:rPr>
              <w:t>Overdosestrategien 10 år sett fra brukerperspektivet</w:t>
            </w:r>
          </w:p>
          <w:p w14:paraId="679CD3DC" w14:textId="2CE925D4" w:rsidR="00611A8C" w:rsidRPr="00611A8C" w:rsidRDefault="00611A8C" w:rsidP="009C2B39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nb-NO"/>
              </w:rPr>
            </w:pPr>
            <w:r>
              <w:rPr>
                <w:color w:val="000000" w:themeColor="text1"/>
                <w:lang w:val="nb-NO"/>
              </w:rPr>
              <w:t xml:space="preserve">Arild Knutsen, Foreningen for </w:t>
            </w:r>
            <w:r w:rsidR="00871C10">
              <w:rPr>
                <w:color w:val="000000" w:themeColor="text1"/>
                <w:lang w:val="nb-NO"/>
              </w:rPr>
              <w:t>h</w:t>
            </w:r>
            <w:r>
              <w:rPr>
                <w:color w:val="000000" w:themeColor="text1"/>
                <w:lang w:val="nb-NO"/>
              </w:rPr>
              <w:t xml:space="preserve">uman </w:t>
            </w:r>
            <w:r w:rsidR="004D7CBD">
              <w:rPr>
                <w:color w:val="000000" w:themeColor="text1"/>
                <w:lang w:val="nb-NO"/>
              </w:rPr>
              <w:t>rus</w:t>
            </w:r>
            <w:r>
              <w:rPr>
                <w:color w:val="000000" w:themeColor="text1"/>
                <w:lang w:val="nb-NO"/>
              </w:rPr>
              <w:t>politikk</w:t>
            </w:r>
          </w:p>
        </w:tc>
      </w:tr>
      <w:tr w:rsidR="006C4049" w:rsidRPr="006C4049" w14:paraId="6AD46225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57F9EB4A" w14:textId="5EF77B33" w:rsidR="00932E63" w:rsidRPr="006C4049" w:rsidRDefault="00611A8C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10.50</w:t>
            </w:r>
          </w:p>
        </w:tc>
        <w:tc>
          <w:tcPr>
            <w:tcW w:w="7513" w:type="dxa"/>
          </w:tcPr>
          <w:p w14:paraId="4515E80F" w14:textId="77777777" w:rsidR="00932E63" w:rsidRDefault="00611A8C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611A8C">
              <w:rPr>
                <w:b/>
                <w:bCs/>
                <w:lang w:val="nb-NO"/>
              </w:rPr>
              <w:t>Filosofiske perspektiver på utenforskap og ensomhet i en hverdag ofte preget av avhengighet og smerte, både fysisk og psykisk</w:t>
            </w:r>
          </w:p>
          <w:p w14:paraId="29C44D40" w14:textId="66C4B507" w:rsidR="00611A8C" w:rsidRPr="00611A8C" w:rsidRDefault="00611A8C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erk"/>
                <w:b w:val="0"/>
                <w:bCs w:val="0"/>
                <w:color w:val="000000" w:themeColor="text1"/>
                <w:lang w:val="nb-NO"/>
              </w:rPr>
            </w:pPr>
            <w:r>
              <w:rPr>
                <w:rStyle w:val="Sterk"/>
                <w:b w:val="0"/>
                <w:bCs w:val="0"/>
                <w:color w:val="000000" w:themeColor="text1"/>
                <w:lang w:val="nb-NO"/>
              </w:rPr>
              <w:t xml:space="preserve">Arne Johan Vetlesen, </w:t>
            </w:r>
            <w:r w:rsidR="008A1A86">
              <w:rPr>
                <w:rStyle w:val="Sterk"/>
                <w:b w:val="0"/>
                <w:bCs w:val="0"/>
                <w:color w:val="000000" w:themeColor="text1"/>
                <w:lang w:val="nb-NO"/>
              </w:rPr>
              <w:t xml:space="preserve">professor i filosofi, </w:t>
            </w:r>
            <w:r>
              <w:rPr>
                <w:rStyle w:val="Sterk"/>
                <w:b w:val="0"/>
                <w:bCs w:val="0"/>
                <w:color w:val="000000" w:themeColor="text1"/>
                <w:lang w:val="nb-NO"/>
              </w:rPr>
              <w:t>Universitetet i Oslo</w:t>
            </w:r>
          </w:p>
        </w:tc>
      </w:tr>
      <w:tr w:rsidR="003D6FBD" w:rsidRPr="006C4049" w14:paraId="3903FB0C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73D839D4" w14:textId="02458E03" w:rsidR="003D6FBD" w:rsidRDefault="003D6FBD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>
              <w:t>1.20</w:t>
            </w:r>
          </w:p>
        </w:tc>
        <w:tc>
          <w:tcPr>
            <w:tcW w:w="7513" w:type="dxa"/>
          </w:tcPr>
          <w:p w14:paraId="492F5CB2" w14:textId="7641BA46" w:rsidR="003D6FBD" w:rsidRPr="003D6FBD" w:rsidRDefault="003D6FBD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  <w:lang w:val="nb-NO"/>
              </w:rPr>
              <w:t>P</w:t>
            </w:r>
            <w:proofErr w:type="spellStart"/>
            <w:r>
              <w:rPr>
                <w:b/>
                <w:bCs/>
              </w:rPr>
              <w:t>ause</w:t>
            </w:r>
            <w:proofErr w:type="spellEnd"/>
          </w:p>
        </w:tc>
      </w:tr>
      <w:tr w:rsidR="003D6FBD" w:rsidRPr="006C4049" w14:paraId="5E51FDD7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6D04773C" w14:textId="575C4D0D" w:rsidR="003D6FBD" w:rsidRDefault="003D6FBD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11.40</w:t>
            </w:r>
          </w:p>
        </w:tc>
        <w:tc>
          <w:tcPr>
            <w:tcW w:w="7513" w:type="dxa"/>
          </w:tcPr>
          <w:p w14:paraId="773C4A6F" w14:textId="593F7CE1" w:rsidR="003D6FBD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7775C1">
              <w:rPr>
                <w:b/>
                <w:bCs/>
                <w:lang w:val="nb-NO"/>
              </w:rPr>
              <w:t xml:space="preserve">Perspektiver </w:t>
            </w:r>
            <w:r w:rsidR="001218A5">
              <w:rPr>
                <w:b/>
                <w:bCs/>
                <w:lang w:val="nb-NO"/>
              </w:rPr>
              <w:t>på</w:t>
            </w:r>
            <w:r w:rsidRPr="007775C1">
              <w:rPr>
                <w:b/>
                <w:bCs/>
                <w:lang w:val="nb-NO"/>
              </w:rPr>
              <w:t xml:space="preserve"> risiko for overdose blant personer som bruker rusmidler med sprøyte</w:t>
            </w:r>
          </w:p>
          <w:p w14:paraId="5F5F1914" w14:textId="7E7CF2BC" w:rsidR="003D6FBD" w:rsidRPr="003D6FBD" w:rsidRDefault="003D6FBD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  <w:r>
              <w:rPr>
                <w:lang w:val="nb-NO"/>
              </w:rPr>
              <w:t xml:space="preserve">Kristin Hanoa, </w:t>
            </w:r>
            <w:r w:rsidR="007775C1">
              <w:rPr>
                <w:lang w:val="nb-NO"/>
              </w:rPr>
              <w:t xml:space="preserve">kriminolog, </w:t>
            </w:r>
            <w:proofErr w:type="spellStart"/>
            <w:r>
              <w:rPr>
                <w:lang w:val="nb-NO"/>
              </w:rPr>
              <w:t>Phd</w:t>
            </w:r>
            <w:proofErr w:type="spellEnd"/>
            <w:r>
              <w:rPr>
                <w:lang w:val="nb-NO"/>
              </w:rPr>
              <w:t>,</w:t>
            </w:r>
            <w:r w:rsidR="007775C1">
              <w:rPr>
                <w:lang w:val="nb-NO"/>
              </w:rPr>
              <w:t xml:space="preserve"> Velferdsetaten og</w:t>
            </w:r>
            <w:r>
              <w:rPr>
                <w:lang w:val="nb-NO"/>
              </w:rPr>
              <w:t xml:space="preserve"> Folkehelseinstituttet</w:t>
            </w:r>
          </w:p>
        </w:tc>
      </w:tr>
      <w:tr w:rsidR="003D6FBD" w:rsidRPr="006C4049" w14:paraId="69610AAC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12A4B73A" w14:textId="1D2E558C" w:rsidR="003D6FBD" w:rsidRDefault="003D6FBD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12.00</w:t>
            </w:r>
          </w:p>
        </w:tc>
        <w:tc>
          <w:tcPr>
            <w:tcW w:w="7513" w:type="dxa"/>
          </w:tcPr>
          <w:p w14:paraId="36E6E466" w14:textId="23B45DC8" w:rsidR="003D6FBD" w:rsidRDefault="003D6FBD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Brukerutstyr</w:t>
            </w:r>
            <w:r w:rsidR="00871C10">
              <w:rPr>
                <w:b/>
                <w:bCs/>
                <w:lang w:val="nb-NO"/>
              </w:rPr>
              <w:t xml:space="preserve"> som skadereduksjon</w:t>
            </w:r>
          </w:p>
          <w:p w14:paraId="5415F4E6" w14:textId="18ABF0EE" w:rsidR="003D6FBD" w:rsidRPr="003D6FBD" w:rsidRDefault="003D6FBD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  <w:r>
              <w:rPr>
                <w:lang w:val="nb-NO"/>
              </w:rPr>
              <w:t xml:space="preserve">Tonje </w:t>
            </w:r>
            <w:proofErr w:type="spellStart"/>
            <w:r>
              <w:rPr>
                <w:lang w:val="nb-NO"/>
              </w:rPr>
              <w:t>Jevari</w:t>
            </w:r>
            <w:proofErr w:type="spellEnd"/>
            <w:r>
              <w:rPr>
                <w:lang w:val="nb-NO"/>
              </w:rPr>
              <w:t xml:space="preserve">, daglig leder, Foreningen for </w:t>
            </w:r>
            <w:r w:rsidR="00871C10">
              <w:rPr>
                <w:lang w:val="nb-NO"/>
              </w:rPr>
              <w:t>h</w:t>
            </w:r>
            <w:r>
              <w:rPr>
                <w:lang w:val="nb-NO"/>
              </w:rPr>
              <w:t xml:space="preserve">uman </w:t>
            </w:r>
            <w:r w:rsidR="004D7CBD">
              <w:rPr>
                <w:lang w:val="nb-NO"/>
              </w:rPr>
              <w:t>rus</w:t>
            </w:r>
            <w:r>
              <w:rPr>
                <w:lang w:val="nb-NO"/>
              </w:rPr>
              <w:t>politikk</w:t>
            </w:r>
          </w:p>
        </w:tc>
      </w:tr>
      <w:tr w:rsidR="003D6FBD" w:rsidRPr="006C4049" w14:paraId="616D88F0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4BB0E828" w14:textId="2AA3A0C1" w:rsidR="003D6FBD" w:rsidRDefault="003D6FBD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12.20</w:t>
            </w:r>
          </w:p>
        </w:tc>
        <w:tc>
          <w:tcPr>
            <w:tcW w:w="7513" w:type="dxa"/>
          </w:tcPr>
          <w:p w14:paraId="72FB5EB6" w14:textId="77777777" w:rsidR="003D6FBD" w:rsidRDefault="003D6FBD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Utdeling av brukerutstyr i Trysil kommune</w:t>
            </w:r>
          </w:p>
          <w:p w14:paraId="5CC735F3" w14:textId="3879D044" w:rsidR="003D6FBD" w:rsidRPr="003D6FBD" w:rsidRDefault="003D6FBD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  <w:r>
              <w:rPr>
                <w:lang w:val="nb-NO"/>
              </w:rPr>
              <w:t>Lisbeth Holdbak Tollefsen og Jan Kåre Strømfors, ruskonsulent</w:t>
            </w:r>
            <w:r w:rsidR="001218A5">
              <w:rPr>
                <w:lang w:val="nb-NO"/>
              </w:rPr>
              <w:t>er</w:t>
            </w:r>
            <w:r>
              <w:rPr>
                <w:lang w:val="nb-NO"/>
              </w:rPr>
              <w:t>, Trysil kommune</w:t>
            </w:r>
          </w:p>
        </w:tc>
      </w:tr>
      <w:tr w:rsidR="003D6FBD" w:rsidRPr="006C4049" w14:paraId="71B2A8A1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1E710C93" w14:textId="6B7FDC4E" w:rsidR="003D6FBD" w:rsidRDefault="003D6FBD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12.30</w:t>
            </w:r>
          </w:p>
        </w:tc>
        <w:tc>
          <w:tcPr>
            <w:tcW w:w="7513" w:type="dxa"/>
          </w:tcPr>
          <w:p w14:paraId="71FC28B5" w14:textId="613DC99F" w:rsidR="003D6FBD" w:rsidRDefault="003D6FBD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Lunsj</w:t>
            </w:r>
          </w:p>
        </w:tc>
      </w:tr>
      <w:tr w:rsidR="003D6FBD" w:rsidRPr="006C4049" w14:paraId="2DCD52F2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A829D28" w14:textId="21CE3CC5" w:rsidR="003D6FBD" w:rsidRDefault="003D6FBD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13.30 </w:t>
            </w:r>
          </w:p>
        </w:tc>
        <w:tc>
          <w:tcPr>
            <w:tcW w:w="7513" w:type="dxa"/>
          </w:tcPr>
          <w:p w14:paraId="6FD3DCDF" w14:textId="7DD7BFF7" w:rsidR="003D6FBD" w:rsidRDefault="003D6FBD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1218A5">
              <w:rPr>
                <w:b/>
                <w:bCs/>
                <w:lang w:val="nb-NO"/>
              </w:rPr>
              <w:t>Underholdning</w:t>
            </w:r>
          </w:p>
        </w:tc>
      </w:tr>
      <w:tr w:rsidR="003D6FBD" w:rsidRPr="00620EAE" w14:paraId="3D63BFDD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3E36DFE6" w14:textId="7A748ECB" w:rsidR="003D6FBD" w:rsidRDefault="003D6FBD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13.45</w:t>
            </w:r>
          </w:p>
        </w:tc>
        <w:tc>
          <w:tcPr>
            <w:tcW w:w="7513" w:type="dxa"/>
          </w:tcPr>
          <w:p w14:paraId="2F063707" w14:textId="06765170" w:rsidR="003D6FBD" w:rsidRDefault="00A55FCB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A55FCB">
              <w:rPr>
                <w:b/>
                <w:bCs/>
                <w:lang w:val="nb-NO"/>
              </w:rPr>
              <w:t xml:space="preserve">Kvinners helse og hverdagsliv som brukere av rusmidler </w:t>
            </w:r>
          </w:p>
          <w:p w14:paraId="5A38500C" w14:textId="5C44F900" w:rsidR="003D6FBD" w:rsidRPr="00620EAE" w:rsidRDefault="00620EAE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  <w:r w:rsidRPr="00620EAE">
              <w:rPr>
                <w:lang w:val="nb-NO"/>
              </w:rPr>
              <w:t xml:space="preserve">Maud Cecilie Roos, </w:t>
            </w:r>
            <w:r w:rsidR="00A55FCB" w:rsidRPr="00A55FCB">
              <w:rPr>
                <w:lang w:val="nb-NO"/>
              </w:rPr>
              <w:t>avdeling for tverrfaglig helsevitenskap, UiO</w:t>
            </w:r>
          </w:p>
        </w:tc>
      </w:tr>
      <w:tr w:rsidR="003D6FBD" w:rsidRPr="007775C1" w14:paraId="31AACD27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8F50CC1" w14:textId="1007E380" w:rsidR="003D6FBD" w:rsidRPr="003D6FBD" w:rsidRDefault="00620EAE" w:rsidP="00167DD8">
            <w:pPr>
              <w:pStyle w:val="Tabell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14.05</w:t>
            </w:r>
          </w:p>
        </w:tc>
        <w:tc>
          <w:tcPr>
            <w:tcW w:w="7513" w:type="dxa"/>
          </w:tcPr>
          <w:p w14:paraId="67F95B53" w14:textId="3739CF98" w:rsidR="00620EAE" w:rsidRPr="00620EAE" w:rsidRDefault="00620EAE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620EAE">
              <w:rPr>
                <w:b/>
                <w:bCs/>
                <w:lang w:val="nb-NO"/>
              </w:rPr>
              <w:t>Voldsutsatte menn i rusmiljøet</w:t>
            </w:r>
          </w:p>
          <w:p w14:paraId="5BF719EF" w14:textId="39A9CF93" w:rsidR="003D6FBD" w:rsidRPr="007775C1" w:rsidRDefault="00620EAE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7775C1">
              <w:rPr>
                <w:lang w:val="nb-NO"/>
              </w:rPr>
              <w:t>Maria Therese Haug,</w:t>
            </w:r>
            <w:r w:rsidR="001742B3" w:rsidRPr="007775C1">
              <w:rPr>
                <w:lang w:val="nb-NO"/>
              </w:rPr>
              <w:t xml:space="preserve"> </w:t>
            </w:r>
            <w:r w:rsidR="007775C1" w:rsidRPr="007775C1">
              <w:rPr>
                <w:lang w:val="nb-NO"/>
              </w:rPr>
              <w:t>Assisterende institusjon</w:t>
            </w:r>
            <w:r w:rsidR="007775C1">
              <w:rPr>
                <w:lang w:val="nb-NO"/>
              </w:rPr>
              <w:t>ssjef Thereses Hus, Oslo kommune</w:t>
            </w:r>
          </w:p>
        </w:tc>
      </w:tr>
      <w:tr w:rsidR="003D6FBD" w:rsidRPr="00620EAE" w14:paraId="165B14C3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403601CE" w14:textId="77777777" w:rsidR="00620EAE" w:rsidRPr="007775C1" w:rsidRDefault="00620EAE" w:rsidP="00167DD8">
            <w:pPr>
              <w:pStyle w:val="Tabell"/>
              <w:rPr>
                <w:b w:val="0"/>
                <w:bCs w:val="0"/>
                <w:color w:val="000000" w:themeColor="text1"/>
              </w:rPr>
            </w:pPr>
          </w:p>
          <w:p w14:paraId="77062E6B" w14:textId="52952EEC" w:rsidR="003D6FBD" w:rsidRPr="00620EAE" w:rsidRDefault="00620EAE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14.20</w:t>
            </w:r>
          </w:p>
        </w:tc>
        <w:tc>
          <w:tcPr>
            <w:tcW w:w="7513" w:type="dxa"/>
          </w:tcPr>
          <w:p w14:paraId="7E824AC4" w14:textId="77777777" w:rsidR="00620EAE" w:rsidRDefault="00620EAE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</w:p>
          <w:p w14:paraId="6AE4476E" w14:textId="011C659C" w:rsidR="003D6FBD" w:rsidRPr="001742B3" w:rsidRDefault="00842ACC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842ACC">
              <w:rPr>
                <w:b/>
                <w:bCs/>
                <w:lang w:val="nb-NO"/>
              </w:rPr>
              <w:t xml:space="preserve">Hjørne-13. Et krisesentertilbud for mennesker i aktiv rus. </w:t>
            </w:r>
          </w:p>
          <w:p w14:paraId="432FA85F" w14:textId="022D5E0D" w:rsidR="00620EAE" w:rsidRPr="00620EAE" w:rsidRDefault="00620EAE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  <w:r w:rsidRPr="00620EAE">
              <w:rPr>
                <w:lang w:val="nb-NO"/>
              </w:rPr>
              <w:t>Camilla Juvik, avdelingsleder</w:t>
            </w:r>
            <w:r w:rsidR="00F626EE">
              <w:rPr>
                <w:lang w:val="nb-NO"/>
              </w:rPr>
              <w:t xml:space="preserve"> og Karoline Holmgren</w:t>
            </w:r>
            <w:r w:rsidR="00842ACC">
              <w:rPr>
                <w:lang w:val="nb-NO"/>
              </w:rPr>
              <w:t>,</w:t>
            </w:r>
            <w:r>
              <w:rPr>
                <w:lang w:val="nb-NO"/>
              </w:rPr>
              <w:t xml:space="preserve"> </w:t>
            </w:r>
            <w:r w:rsidRPr="00620EAE">
              <w:rPr>
                <w:lang w:val="nb-NO"/>
              </w:rPr>
              <w:t xml:space="preserve">Krisesenteret </w:t>
            </w:r>
            <w:r>
              <w:rPr>
                <w:lang w:val="nb-NO"/>
              </w:rPr>
              <w:t xml:space="preserve">i </w:t>
            </w:r>
            <w:r w:rsidRPr="00620EAE">
              <w:rPr>
                <w:lang w:val="nb-NO"/>
              </w:rPr>
              <w:t>Rana,</w:t>
            </w:r>
            <w:r>
              <w:rPr>
                <w:lang w:val="nb-NO"/>
              </w:rPr>
              <w:t xml:space="preserve"> </w:t>
            </w:r>
            <w:r w:rsidRPr="00620EAE">
              <w:rPr>
                <w:lang w:val="nb-NO"/>
              </w:rPr>
              <w:t>Rana kommune</w:t>
            </w:r>
          </w:p>
        </w:tc>
      </w:tr>
      <w:tr w:rsidR="003D6FBD" w:rsidRPr="00620EAE" w14:paraId="420BB24D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0BB10968" w14:textId="4FEF1237" w:rsidR="003D6FBD" w:rsidRPr="00620EAE" w:rsidRDefault="00620EAE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14.40</w:t>
            </w:r>
          </w:p>
        </w:tc>
        <w:tc>
          <w:tcPr>
            <w:tcW w:w="7513" w:type="dxa"/>
          </w:tcPr>
          <w:p w14:paraId="15FE18A9" w14:textId="77777777" w:rsidR="003D6FBD" w:rsidRDefault="00620EAE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Mann, minoritet og rop-lidelse</w:t>
            </w:r>
          </w:p>
          <w:p w14:paraId="21C29CF2" w14:textId="428D0016" w:rsidR="00620EAE" w:rsidRPr="00620EAE" w:rsidRDefault="00620EAE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  <w:r w:rsidRPr="00620EAE">
              <w:rPr>
                <w:lang w:val="nb-NO"/>
              </w:rPr>
              <w:t>Prabhjot Ko</w:t>
            </w:r>
            <w:r w:rsidR="001218A5">
              <w:rPr>
                <w:lang w:val="nb-NO"/>
              </w:rPr>
              <w:t>u</w:t>
            </w:r>
            <w:r w:rsidRPr="00620EAE">
              <w:rPr>
                <w:lang w:val="nb-NO"/>
              </w:rPr>
              <w:t>r, postdoktor, Universitetet i Bergen</w:t>
            </w:r>
          </w:p>
        </w:tc>
      </w:tr>
      <w:tr w:rsidR="007775C1" w:rsidRPr="00620EAE" w14:paraId="6F9AB464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0A442228" w14:textId="29E84AFF" w:rsidR="007775C1" w:rsidRDefault="007775C1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15.00</w:t>
            </w:r>
          </w:p>
        </w:tc>
        <w:tc>
          <w:tcPr>
            <w:tcW w:w="7513" w:type="dxa"/>
          </w:tcPr>
          <w:p w14:paraId="72DEFCF2" w14:textId="31B719DD" w:rsidR="007775C1" w:rsidRDefault="007775C1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Pause</w:t>
            </w:r>
          </w:p>
        </w:tc>
      </w:tr>
      <w:tr w:rsidR="007775C1" w:rsidRPr="00620EAE" w14:paraId="59091CF7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11821AED" w14:textId="3440D418" w:rsidR="007775C1" w:rsidRDefault="007775C1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15.20</w:t>
            </w:r>
          </w:p>
        </w:tc>
        <w:tc>
          <w:tcPr>
            <w:tcW w:w="7513" w:type="dxa"/>
          </w:tcPr>
          <w:p w14:paraId="54D5E823" w14:textId="77777777" w:rsidR="007775C1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Betydningen av tilhørighet og aktivitet</w:t>
            </w:r>
          </w:p>
          <w:p w14:paraId="474FBCC1" w14:textId="2FB51AE6" w:rsidR="007775C1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lang w:val="nb-NO"/>
              </w:rPr>
              <w:t xml:space="preserve">Dagny </w:t>
            </w:r>
            <w:proofErr w:type="spellStart"/>
            <w:r>
              <w:rPr>
                <w:lang w:val="nb-NO"/>
              </w:rPr>
              <w:t>Adriaenssen</w:t>
            </w:r>
            <w:proofErr w:type="spellEnd"/>
            <w:r>
              <w:rPr>
                <w:lang w:val="nb-NO"/>
              </w:rPr>
              <w:t xml:space="preserve"> Johannessen, </w:t>
            </w:r>
            <w:proofErr w:type="spellStart"/>
            <w:r>
              <w:rPr>
                <w:lang w:val="nb-NO"/>
              </w:rPr>
              <w:t>phd</w:t>
            </w:r>
            <w:proofErr w:type="spellEnd"/>
            <w:r>
              <w:rPr>
                <w:lang w:val="nb-NO"/>
              </w:rPr>
              <w:t xml:space="preserve">, </w:t>
            </w:r>
            <w:r w:rsidR="00A374E2">
              <w:rPr>
                <w:lang w:val="nb-NO"/>
              </w:rPr>
              <w:t>førsteamanuensis Oslo Met</w:t>
            </w:r>
          </w:p>
        </w:tc>
      </w:tr>
      <w:tr w:rsidR="007775C1" w:rsidRPr="00620EAE" w14:paraId="2E840F04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4A4F432C" w14:textId="350CD3D4" w:rsidR="007775C1" w:rsidRDefault="007775C1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15.40</w:t>
            </w:r>
          </w:p>
        </w:tc>
        <w:tc>
          <w:tcPr>
            <w:tcW w:w="7513" w:type="dxa"/>
          </w:tcPr>
          <w:p w14:paraId="5CF0AA93" w14:textId="77777777" w:rsidR="007775C1" w:rsidRDefault="007775C1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proofErr w:type="spellStart"/>
            <w:r>
              <w:rPr>
                <w:b/>
                <w:bCs/>
                <w:lang w:val="nb-NO"/>
              </w:rPr>
              <w:t>reSTART</w:t>
            </w:r>
            <w:proofErr w:type="spellEnd"/>
            <w:r>
              <w:rPr>
                <w:b/>
                <w:bCs/>
                <w:lang w:val="nb-NO"/>
              </w:rPr>
              <w:t xml:space="preserve"> Trondheim</w:t>
            </w:r>
          </w:p>
          <w:p w14:paraId="5DD0CE37" w14:textId="2D33A604" w:rsidR="007775C1" w:rsidRPr="00620EAE" w:rsidRDefault="00754BD1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  <w:r>
              <w:rPr>
                <w:lang w:val="nb-NO"/>
              </w:rPr>
              <w:t xml:space="preserve">Svein </w:t>
            </w:r>
            <w:r w:rsidRPr="00754BD1">
              <w:rPr>
                <w:lang w:val="nb-NO"/>
              </w:rPr>
              <w:t xml:space="preserve">Sørensen, </w:t>
            </w:r>
            <w:r w:rsidR="001218A5">
              <w:rPr>
                <w:lang w:val="nb-NO"/>
              </w:rPr>
              <w:t>p</w:t>
            </w:r>
            <w:r w:rsidRPr="00754BD1">
              <w:rPr>
                <w:lang w:val="nb-NO"/>
              </w:rPr>
              <w:t xml:space="preserve">sykiatrisk sykepleier og Marthe </w:t>
            </w:r>
            <w:proofErr w:type="spellStart"/>
            <w:r w:rsidRPr="00754BD1">
              <w:rPr>
                <w:lang w:val="nb-NO"/>
              </w:rPr>
              <w:t>Siira</w:t>
            </w:r>
            <w:proofErr w:type="spellEnd"/>
            <w:r w:rsidR="001218A5">
              <w:rPr>
                <w:lang w:val="nb-NO"/>
              </w:rPr>
              <w:t>, e</w:t>
            </w:r>
            <w:r w:rsidRPr="00754BD1">
              <w:rPr>
                <w:lang w:val="nb-NO"/>
              </w:rPr>
              <w:t>rfaringskonsulent</w:t>
            </w:r>
            <w:r>
              <w:rPr>
                <w:lang w:val="nb-NO"/>
              </w:rPr>
              <w:t xml:space="preserve">, </w:t>
            </w:r>
            <w:r w:rsidRPr="00754BD1">
              <w:rPr>
                <w:lang w:val="nb-NO"/>
              </w:rPr>
              <w:t>Enhet for psykisk helse og rus, Trondheim kommune</w:t>
            </w:r>
          </w:p>
        </w:tc>
      </w:tr>
      <w:tr w:rsidR="007775C1" w:rsidRPr="00620EAE" w14:paraId="0FD71FFA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61B1BA87" w14:textId="65CBAFD8" w:rsidR="007775C1" w:rsidRDefault="007775C1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15.55</w:t>
            </w:r>
          </w:p>
        </w:tc>
        <w:tc>
          <w:tcPr>
            <w:tcW w:w="7513" w:type="dxa"/>
          </w:tcPr>
          <w:p w14:paraId="351445C0" w14:textId="77777777" w:rsidR="007775C1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Livet på Huset Bergen</w:t>
            </w:r>
          </w:p>
          <w:p w14:paraId="7A4DA59B" w14:textId="65C4ABA4" w:rsidR="007775C1" w:rsidRPr="00620EAE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  <w:r w:rsidRPr="001742B3">
              <w:rPr>
                <w:lang w:val="nb-NO"/>
              </w:rPr>
              <w:t>Marianne Cook Pierron, daglig leder, Huset Bergen</w:t>
            </w:r>
          </w:p>
        </w:tc>
      </w:tr>
      <w:tr w:rsidR="007775C1" w:rsidRPr="001742B3" w14:paraId="5AAA090F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32B697D3" w14:textId="0BF23CC5" w:rsidR="007775C1" w:rsidRDefault="007775C1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16.10</w:t>
            </w:r>
          </w:p>
        </w:tc>
        <w:tc>
          <w:tcPr>
            <w:tcW w:w="7513" w:type="dxa"/>
          </w:tcPr>
          <w:p w14:paraId="29DDB4A0" w14:textId="1B1EC55D" w:rsidR="007775C1" w:rsidRDefault="007775C1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proofErr w:type="spellStart"/>
            <w:r>
              <w:rPr>
                <w:b/>
                <w:bCs/>
                <w:lang w:val="nb-NO"/>
              </w:rPr>
              <w:t>Paddel</w:t>
            </w:r>
            <w:r w:rsidR="003538BB">
              <w:rPr>
                <w:b/>
                <w:bCs/>
                <w:lang w:val="nb-NO"/>
              </w:rPr>
              <w:t>pionerene</w:t>
            </w:r>
            <w:proofErr w:type="spellEnd"/>
          </w:p>
          <w:p w14:paraId="21EB4B07" w14:textId="662B374C" w:rsidR="007775C1" w:rsidRPr="001742B3" w:rsidRDefault="007775C1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  <w:r>
              <w:rPr>
                <w:lang w:val="nb-NO"/>
              </w:rPr>
              <w:t>Truls Klovland</w:t>
            </w:r>
            <w:r w:rsidR="003538BB">
              <w:rPr>
                <w:lang w:val="nb-NO"/>
              </w:rPr>
              <w:t xml:space="preserve"> og Sigurd Horntvedt</w:t>
            </w:r>
            <w:r>
              <w:rPr>
                <w:lang w:val="nb-NO"/>
              </w:rPr>
              <w:t xml:space="preserve">, </w:t>
            </w:r>
            <w:r w:rsidR="003538BB">
              <w:rPr>
                <w:lang w:val="nb-NO"/>
              </w:rPr>
              <w:t>Bo</w:t>
            </w:r>
            <w:r w:rsidR="001218A5">
              <w:rPr>
                <w:lang w:val="nb-NO"/>
              </w:rPr>
              <w:t>-</w:t>
            </w:r>
            <w:r w:rsidR="003538BB">
              <w:rPr>
                <w:lang w:val="nb-NO"/>
              </w:rPr>
              <w:t>oppfølgingstjenesten</w:t>
            </w:r>
            <w:r>
              <w:rPr>
                <w:lang w:val="nb-NO"/>
              </w:rPr>
              <w:t>,</w:t>
            </w:r>
            <w:r w:rsidR="003538BB">
              <w:rPr>
                <w:lang w:val="nb-NO"/>
              </w:rPr>
              <w:t xml:space="preserve"> bydel Frogner,</w:t>
            </w:r>
            <w:r>
              <w:rPr>
                <w:lang w:val="nb-NO"/>
              </w:rPr>
              <w:t xml:space="preserve"> Oslo kommune</w:t>
            </w:r>
          </w:p>
        </w:tc>
      </w:tr>
      <w:tr w:rsidR="007775C1" w:rsidRPr="001742B3" w14:paraId="23F1BE19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11CC19DF" w14:textId="3B8BAF52" w:rsidR="007775C1" w:rsidRPr="001742B3" w:rsidRDefault="007775C1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16.25</w:t>
            </w:r>
          </w:p>
        </w:tc>
        <w:tc>
          <w:tcPr>
            <w:tcW w:w="7513" w:type="dxa"/>
          </w:tcPr>
          <w:p w14:paraId="10147F08" w14:textId="77777777" w:rsidR="007775C1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Midtpunktet brukerstyrte senter</w:t>
            </w:r>
          </w:p>
          <w:p w14:paraId="5E094039" w14:textId="7D5A1B5D" w:rsidR="007775C1" w:rsidRPr="001742B3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  <w:r>
              <w:rPr>
                <w:lang w:val="nb-NO"/>
              </w:rPr>
              <w:t>Christin Ødegården, prosjektleder, Grue kommune</w:t>
            </w:r>
          </w:p>
        </w:tc>
      </w:tr>
      <w:tr w:rsidR="007775C1" w:rsidRPr="001742B3" w14:paraId="29372DFE" w14:textId="77777777" w:rsidTr="00167D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794130CF" w14:textId="533A8A4E" w:rsidR="007775C1" w:rsidRDefault="007775C1" w:rsidP="00167DD8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16.45</w:t>
            </w:r>
          </w:p>
        </w:tc>
        <w:tc>
          <w:tcPr>
            <w:tcW w:w="7513" w:type="dxa"/>
          </w:tcPr>
          <w:p w14:paraId="54FA8117" w14:textId="0B2F9EA8" w:rsidR="007775C1" w:rsidRDefault="007775C1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Oppsummering og avslutning</w:t>
            </w:r>
          </w:p>
        </w:tc>
      </w:tr>
      <w:tr w:rsidR="007775C1" w:rsidRPr="001742B3" w14:paraId="02636301" w14:textId="77777777" w:rsidTr="00167D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768CC34A" w14:textId="125D857C" w:rsidR="007775C1" w:rsidRPr="001742B3" w:rsidRDefault="007775C1" w:rsidP="00167DD8">
            <w:pPr>
              <w:pStyle w:val="Tabell"/>
              <w:rPr>
                <w:color w:val="000000" w:themeColor="text1"/>
              </w:rPr>
            </w:pPr>
          </w:p>
        </w:tc>
        <w:tc>
          <w:tcPr>
            <w:tcW w:w="7513" w:type="dxa"/>
          </w:tcPr>
          <w:p w14:paraId="112CE53F" w14:textId="138FE554" w:rsidR="007775C1" w:rsidRPr="001742B3" w:rsidRDefault="007775C1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</w:p>
        </w:tc>
      </w:tr>
    </w:tbl>
    <w:p w14:paraId="70C613BC" w14:textId="77777777" w:rsidR="00932E63" w:rsidRPr="001742B3" w:rsidRDefault="00932E63" w:rsidP="00932E63"/>
    <w:p w14:paraId="79EFFB85" w14:textId="77777777" w:rsidR="001D44BD" w:rsidRPr="001742B3" w:rsidRDefault="001D44BD" w:rsidP="00932E63"/>
    <w:bookmarkEnd w:id="0"/>
    <w:p w14:paraId="3404AB5E" w14:textId="4EAA1434" w:rsidR="007775C1" w:rsidRPr="007775C1" w:rsidRDefault="00611A8C" w:rsidP="007775C1">
      <w:pPr>
        <w:pStyle w:val="Overskrift2"/>
        <w:rPr>
          <w:sz w:val="28"/>
          <w:szCs w:val="28"/>
        </w:rPr>
      </w:pPr>
      <w:r w:rsidRPr="00611A8C">
        <w:rPr>
          <w:sz w:val="28"/>
          <w:szCs w:val="28"/>
        </w:rPr>
        <w:t>Program dag 2, 04.12</w:t>
      </w:r>
    </w:p>
    <w:tbl>
      <w:tblPr>
        <w:tblStyle w:val="Listetabell2uthevingsfarge1"/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7513"/>
      </w:tblGrid>
      <w:tr w:rsidR="00611A8C" w:rsidRPr="006C4049" w14:paraId="2D3725CF" w14:textId="77777777" w:rsidTr="00B937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24E671E" w14:textId="0AA53312" w:rsidR="00611A8C" w:rsidRPr="006C4049" w:rsidRDefault="001742B3" w:rsidP="00B93745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09.00</w:t>
            </w:r>
          </w:p>
        </w:tc>
        <w:tc>
          <w:tcPr>
            <w:tcW w:w="7513" w:type="dxa"/>
          </w:tcPr>
          <w:p w14:paraId="34D6BDAB" w14:textId="396F9D77" w:rsidR="00611A8C" w:rsidRPr="006C4049" w:rsidRDefault="001742B3" w:rsidP="00B93745">
            <w:pPr>
              <w:pStyle w:val="Tabell-brd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proofErr w:type="spellStart"/>
            <w:r w:rsidRPr="00354DB9">
              <w:t>Underholdning</w:t>
            </w:r>
            <w:proofErr w:type="spellEnd"/>
          </w:p>
        </w:tc>
      </w:tr>
      <w:tr w:rsidR="00611A8C" w:rsidRPr="006C4049" w14:paraId="21A7021D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37B24420" w14:textId="62F7335E" w:rsidR="00611A8C" w:rsidRPr="006C4049" w:rsidRDefault="00AE6FD7" w:rsidP="00B93745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09.15</w:t>
            </w:r>
          </w:p>
        </w:tc>
        <w:tc>
          <w:tcPr>
            <w:tcW w:w="7513" w:type="dxa"/>
          </w:tcPr>
          <w:p w14:paraId="07033137" w14:textId="77777777" w:rsidR="00611A8C" w:rsidRDefault="00AE6FD7" w:rsidP="00B93745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nb-NO"/>
              </w:rPr>
            </w:pPr>
            <w:r w:rsidRPr="00AE6FD7">
              <w:rPr>
                <w:b/>
                <w:bCs/>
                <w:color w:val="000000" w:themeColor="text1"/>
                <w:lang w:val="nb-NO"/>
              </w:rPr>
              <w:t>E-læring Somatisk helse og rus</w:t>
            </w:r>
          </w:p>
          <w:p w14:paraId="4CEC55DE" w14:textId="06BD89DB" w:rsidR="00AE6FD7" w:rsidRPr="00AE6FD7" w:rsidRDefault="00871C10" w:rsidP="00B93745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nb-NO"/>
              </w:rPr>
            </w:pPr>
            <w:r>
              <w:rPr>
                <w:color w:val="000000" w:themeColor="text1"/>
                <w:lang w:val="nb-NO"/>
              </w:rPr>
              <w:t>Silje Finstad</w:t>
            </w:r>
            <w:r w:rsidR="00AE6FD7">
              <w:rPr>
                <w:color w:val="000000" w:themeColor="text1"/>
                <w:lang w:val="nb-NO"/>
              </w:rPr>
              <w:t>, spesialkonsulent, KORUS Oslo</w:t>
            </w:r>
          </w:p>
        </w:tc>
      </w:tr>
      <w:tr w:rsidR="00611A8C" w:rsidRPr="006C4049" w14:paraId="597FD823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1F08CB8F" w14:textId="510ACA98" w:rsidR="00611A8C" w:rsidRPr="006C4049" w:rsidRDefault="00AE6FD7" w:rsidP="00B93745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09.30</w:t>
            </w:r>
          </w:p>
        </w:tc>
        <w:tc>
          <w:tcPr>
            <w:tcW w:w="7513" w:type="dxa"/>
          </w:tcPr>
          <w:p w14:paraId="4E8B281B" w14:textId="77777777" w:rsidR="00611A8C" w:rsidRDefault="00AE6FD7" w:rsidP="00B93745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AE6FD7">
              <w:rPr>
                <w:b/>
                <w:bCs/>
                <w:lang w:val="nb-NO"/>
              </w:rPr>
              <w:t>Ernæring: Betydningen av sunn mat</w:t>
            </w:r>
          </w:p>
          <w:p w14:paraId="2F75E931" w14:textId="36F30923" w:rsidR="00AE6FD7" w:rsidRPr="007724F9" w:rsidRDefault="007724F9" w:rsidP="00B93745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erk"/>
                <w:b w:val="0"/>
                <w:bCs w:val="0"/>
                <w:color w:val="000000" w:themeColor="text1"/>
                <w:lang w:val="nb-NO"/>
              </w:rPr>
            </w:pPr>
            <w:r w:rsidRPr="007724F9">
              <w:rPr>
                <w:rStyle w:val="Sterk"/>
                <w:b w:val="0"/>
                <w:bCs w:val="0"/>
                <w:color w:val="000000" w:themeColor="text1"/>
                <w:lang w:val="nb-NO"/>
              </w:rPr>
              <w:t xml:space="preserve">Kathleen Henriksen, lege, </w:t>
            </w:r>
            <w:proofErr w:type="spellStart"/>
            <w:r w:rsidRPr="007724F9">
              <w:rPr>
                <w:rStyle w:val="Sterk"/>
                <w:b w:val="0"/>
                <w:bCs w:val="0"/>
                <w:color w:val="000000" w:themeColor="text1"/>
                <w:lang w:val="nb-NO"/>
              </w:rPr>
              <w:t>Dahlsbergstien</w:t>
            </w:r>
            <w:proofErr w:type="spellEnd"/>
            <w:r w:rsidRPr="007724F9">
              <w:rPr>
                <w:rStyle w:val="Sterk"/>
                <w:b w:val="0"/>
                <w:bCs w:val="0"/>
                <w:color w:val="000000" w:themeColor="text1"/>
                <w:lang w:val="nb-NO"/>
              </w:rPr>
              <w:t xml:space="preserve"> hus</w:t>
            </w:r>
          </w:p>
        </w:tc>
      </w:tr>
      <w:tr w:rsidR="00085AA0" w:rsidRPr="006C4049" w14:paraId="6AF8EC90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31B76550" w14:textId="186F088F" w:rsidR="00085AA0" w:rsidRDefault="00085AA0" w:rsidP="00B93745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09.50</w:t>
            </w:r>
          </w:p>
        </w:tc>
        <w:tc>
          <w:tcPr>
            <w:tcW w:w="7513" w:type="dxa"/>
          </w:tcPr>
          <w:p w14:paraId="1ECF6644" w14:textId="428C92EF" w:rsidR="00085AA0" w:rsidRDefault="00085AA0" w:rsidP="00B93745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Ernæringsprosjektet i Kristiansand</w:t>
            </w:r>
          </w:p>
          <w:p w14:paraId="63B67D7C" w14:textId="403A6EEB" w:rsidR="00085AA0" w:rsidRPr="00130795" w:rsidRDefault="00085AA0" w:rsidP="00B93745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  <w:r w:rsidRPr="00130795">
              <w:rPr>
                <w:lang w:val="nb-NO"/>
              </w:rPr>
              <w:t>Camilla Rasch, virksomhetsleder, Blå Kors gatenært Kristiansand</w:t>
            </w:r>
          </w:p>
        </w:tc>
      </w:tr>
      <w:tr w:rsidR="00613097" w:rsidRPr="006C4049" w14:paraId="39267F7B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6D854F5A" w14:textId="4483FEFE" w:rsidR="00613097" w:rsidRDefault="00613097" w:rsidP="00B93745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10.05</w:t>
            </w:r>
          </w:p>
        </w:tc>
        <w:tc>
          <w:tcPr>
            <w:tcW w:w="7513" w:type="dxa"/>
          </w:tcPr>
          <w:p w14:paraId="2E421B85" w14:textId="2BB6A736" w:rsidR="00613097" w:rsidRDefault="00613097" w:rsidP="00B93745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Pause</w:t>
            </w:r>
          </w:p>
        </w:tc>
      </w:tr>
      <w:tr w:rsidR="00C02972" w:rsidRPr="006C4049" w14:paraId="507ED0DC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4CFCA788" w14:textId="72ECEFB3" w:rsidR="00C02972" w:rsidRDefault="00C02972" w:rsidP="00C02972">
            <w:pPr>
              <w:pStyle w:val="Tabell"/>
              <w:rPr>
                <w:b w:val="0"/>
                <w:bCs w:val="0"/>
                <w:color w:val="000000" w:themeColor="text1"/>
              </w:rPr>
            </w:pPr>
            <w:r>
              <w:rPr>
                <w:color w:val="000000" w:themeColor="text1"/>
              </w:rPr>
              <w:t>10.25</w:t>
            </w:r>
          </w:p>
          <w:p w14:paraId="1893A0AB" w14:textId="78675E0F" w:rsidR="00C02972" w:rsidRPr="006C4049" w:rsidRDefault="00C02972" w:rsidP="00C02972">
            <w:pPr>
              <w:pStyle w:val="Tabell"/>
              <w:rPr>
                <w:color w:val="000000" w:themeColor="text1"/>
              </w:rPr>
            </w:pPr>
          </w:p>
        </w:tc>
        <w:tc>
          <w:tcPr>
            <w:tcW w:w="7513" w:type="dxa"/>
          </w:tcPr>
          <w:p w14:paraId="19344694" w14:textId="4902297C" w:rsidR="00775000" w:rsidRPr="00775000" w:rsidRDefault="00775000" w:rsidP="00775000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nb-NO"/>
              </w:rPr>
            </w:pPr>
            <w:r w:rsidRPr="00775000">
              <w:rPr>
                <w:b/>
                <w:bCs/>
                <w:color w:val="000000" w:themeColor="text1"/>
                <w:lang w:val="nb-NO"/>
              </w:rPr>
              <w:t xml:space="preserve">Smertelindring og </w:t>
            </w:r>
            <w:proofErr w:type="spellStart"/>
            <w:r w:rsidRPr="00775000">
              <w:rPr>
                <w:b/>
                <w:bCs/>
                <w:color w:val="000000" w:themeColor="text1"/>
                <w:lang w:val="nb-NO"/>
              </w:rPr>
              <w:t>palliasjon</w:t>
            </w:r>
            <w:proofErr w:type="spellEnd"/>
            <w:r w:rsidRPr="00775000">
              <w:rPr>
                <w:b/>
                <w:bCs/>
                <w:color w:val="000000" w:themeColor="text1"/>
                <w:lang w:val="nb-NO"/>
              </w:rPr>
              <w:t xml:space="preserve"> for folk med ruslidelser</w:t>
            </w:r>
          </w:p>
          <w:p w14:paraId="72876D73" w14:textId="68A2FEA4" w:rsidR="00C02972" w:rsidRPr="00E75FC3" w:rsidRDefault="00775000" w:rsidP="00C02972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nb-NO"/>
              </w:rPr>
            </w:pPr>
            <w:r w:rsidRPr="00775000">
              <w:rPr>
                <w:color w:val="000000" w:themeColor="text1"/>
                <w:lang w:val="nb-NO"/>
              </w:rPr>
              <w:t xml:space="preserve">Linn </w:t>
            </w:r>
            <w:proofErr w:type="spellStart"/>
            <w:r w:rsidRPr="00775000">
              <w:rPr>
                <w:color w:val="000000" w:themeColor="text1"/>
                <w:lang w:val="nb-NO"/>
              </w:rPr>
              <w:t>Råmunddal</w:t>
            </w:r>
            <w:proofErr w:type="spellEnd"/>
            <w:r w:rsidRPr="00775000">
              <w:rPr>
                <w:color w:val="000000" w:themeColor="text1"/>
                <w:lang w:val="nb-NO"/>
              </w:rPr>
              <w:t xml:space="preserve">, </w:t>
            </w:r>
            <w:r w:rsidR="001218A5">
              <w:rPr>
                <w:color w:val="000000" w:themeColor="text1"/>
                <w:lang w:val="nb-NO"/>
              </w:rPr>
              <w:t xml:space="preserve">avdelingsleder, </w:t>
            </w:r>
            <w:r w:rsidRPr="00775000">
              <w:rPr>
                <w:color w:val="000000" w:themeColor="text1"/>
                <w:lang w:val="nb-NO"/>
              </w:rPr>
              <w:t xml:space="preserve">Gatehospitalet </w:t>
            </w:r>
          </w:p>
        </w:tc>
      </w:tr>
      <w:tr w:rsidR="00C02972" w:rsidRPr="006C4049" w14:paraId="16F97C9E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9C5461A" w14:textId="45C5E169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10.55</w:t>
            </w:r>
            <w:r w:rsidR="00775000">
              <w:rPr>
                <w:color w:val="000000" w:themeColor="text1"/>
              </w:rPr>
              <w:t xml:space="preserve"> </w:t>
            </w:r>
          </w:p>
        </w:tc>
        <w:tc>
          <w:tcPr>
            <w:tcW w:w="7513" w:type="dxa"/>
          </w:tcPr>
          <w:p w14:paraId="6E889F5E" w14:textId="77777777" w:rsidR="00C02972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E75FC3">
              <w:rPr>
                <w:b/>
                <w:bCs/>
                <w:lang w:val="nb-NO"/>
              </w:rPr>
              <w:t>Fellesskapsfølelse og mattering for eldre med rusmiddelproblematikk</w:t>
            </w:r>
          </w:p>
          <w:p w14:paraId="101F2C77" w14:textId="0A56DC94" w:rsidR="00C02972" w:rsidRPr="007775C1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nb-NO"/>
              </w:rPr>
            </w:pPr>
            <w:r>
              <w:rPr>
                <w:rStyle w:val="Sterk"/>
                <w:b w:val="0"/>
                <w:bCs w:val="0"/>
                <w:color w:val="000000" w:themeColor="text1"/>
                <w:lang w:val="nb-NO"/>
              </w:rPr>
              <w:t>N</w:t>
            </w:r>
            <w:r w:rsidRPr="00E75FC3">
              <w:rPr>
                <w:rStyle w:val="Sterk"/>
                <w:b w:val="0"/>
                <w:bCs w:val="0"/>
                <w:color w:val="000000" w:themeColor="text1"/>
                <w:lang w:val="nb-NO"/>
              </w:rPr>
              <w:t>ina Kavita Heggen Bahl, f</w:t>
            </w:r>
            <w:r>
              <w:rPr>
                <w:rStyle w:val="Sterk"/>
                <w:b w:val="0"/>
                <w:bCs w:val="0"/>
                <w:color w:val="000000" w:themeColor="text1"/>
                <w:lang w:val="nb-NO"/>
              </w:rPr>
              <w:t xml:space="preserve">orsker, St. Olavs hospital </w:t>
            </w:r>
          </w:p>
        </w:tc>
      </w:tr>
      <w:tr w:rsidR="00C02972" w:rsidRPr="006C4049" w14:paraId="4E337C43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17E2E753" w14:textId="29E0E1B4" w:rsidR="00C02972" w:rsidRPr="006C4049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11.15</w:t>
            </w:r>
          </w:p>
        </w:tc>
        <w:tc>
          <w:tcPr>
            <w:tcW w:w="7513" w:type="dxa"/>
          </w:tcPr>
          <w:p w14:paraId="6E8BC472" w14:textId="77777777" w:rsidR="00C02972" w:rsidRDefault="00C02972" w:rsidP="00C02972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E</w:t>
            </w:r>
            <w:r w:rsidRPr="004D61EB">
              <w:rPr>
                <w:b/>
                <w:bCs/>
                <w:lang w:val="nb-NO"/>
              </w:rPr>
              <w:t>-læring Eldre og r</w:t>
            </w:r>
            <w:r>
              <w:rPr>
                <w:b/>
                <w:bCs/>
                <w:lang w:val="nb-NO"/>
              </w:rPr>
              <w:t>u</w:t>
            </w:r>
            <w:r w:rsidRPr="004D61EB">
              <w:rPr>
                <w:b/>
                <w:bCs/>
                <w:lang w:val="nb-NO"/>
              </w:rPr>
              <w:t>s</w:t>
            </w:r>
          </w:p>
          <w:p w14:paraId="76D11585" w14:textId="02FC310B" w:rsidR="00C02972" w:rsidRPr="00E75FC3" w:rsidRDefault="00C02972" w:rsidP="00C02972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erk"/>
                <w:b w:val="0"/>
                <w:bCs w:val="0"/>
                <w:color w:val="000000" w:themeColor="text1"/>
                <w:lang w:val="nb-NO"/>
              </w:rPr>
            </w:pPr>
            <w:r>
              <w:rPr>
                <w:lang w:val="nb-NO"/>
              </w:rPr>
              <w:t xml:space="preserve">Nina Langmyr, spesialkonsulent, </w:t>
            </w:r>
            <w:r w:rsidRPr="004D61EB">
              <w:rPr>
                <w:lang w:val="nb-NO"/>
              </w:rPr>
              <w:t xml:space="preserve">KORUS Oslo </w:t>
            </w:r>
          </w:p>
        </w:tc>
      </w:tr>
      <w:tr w:rsidR="00C02972" w:rsidRPr="006C4049" w14:paraId="097FA71E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7DCF5F4" w14:textId="20C445E1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11.30</w:t>
            </w:r>
          </w:p>
        </w:tc>
        <w:tc>
          <w:tcPr>
            <w:tcW w:w="7513" w:type="dxa"/>
          </w:tcPr>
          <w:p w14:paraId="7F15348A" w14:textId="43B0F8A7" w:rsidR="00C02972" w:rsidRDefault="00A374E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B83B46">
              <w:rPr>
                <w:b/>
                <w:bCs/>
                <w:lang w:val="nb-NO"/>
              </w:rPr>
              <w:t>Hvordan jobb</w:t>
            </w:r>
            <w:r w:rsidR="00B02678">
              <w:rPr>
                <w:b/>
                <w:bCs/>
                <w:lang w:val="nb-NO"/>
              </w:rPr>
              <w:t>e</w:t>
            </w:r>
            <w:r w:rsidRPr="00B83B46">
              <w:rPr>
                <w:b/>
                <w:bCs/>
                <w:lang w:val="nb-NO"/>
              </w:rPr>
              <w:t xml:space="preserve"> god</w:t>
            </w:r>
            <w:r w:rsidR="00B02678">
              <w:rPr>
                <w:b/>
                <w:bCs/>
                <w:lang w:val="nb-NO"/>
              </w:rPr>
              <w:t>t</w:t>
            </w:r>
            <w:r w:rsidRPr="00B83B46">
              <w:rPr>
                <w:b/>
                <w:bCs/>
                <w:lang w:val="nb-NO"/>
              </w:rPr>
              <w:t xml:space="preserve"> med eldre pasienter i aktiv rus </w:t>
            </w:r>
          </w:p>
          <w:p w14:paraId="62D466FB" w14:textId="2F98E799" w:rsidR="00B83B46" w:rsidRPr="00B83B46" w:rsidRDefault="00B83B46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lang w:val="nb-NO"/>
              </w:rPr>
            </w:pPr>
            <w:r w:rsidRPr="00B83B46">
              <w:rPr>
                <w:lang w:val="nb-NO"/>
              </w:rPr>
              <w:t>(ikke bekreftet)</w:t>
            </w:r>
          </w:p>
        </w:tc>
      </w:tr>
      <w:tr w:rsidR="00C02972" w:rsidRPr="006C4049" w14:paraId="254E6837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66869D7C" w14:textId="5153D167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11.50 </w:t>
            </w:r>
          </w:p>
        </w:tc>
        <w:tc>
          <w:tcPr>
            <w:tcW w:w="7513" w:type="dxa"/>
          </w:tcPr>
          <w:p w14:paraId="55547D0E" w14:textId="1CAF0D79" w:rsidR="00C02972" w:rsidRPr="00613097" w:rsidRDefault="00C02972" w:rsidP="00C02972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613097">
              <w:rPr>
                <w:b/>
                <w:bCs/>
                <w:lang w:val="nb-NO"/>
              </w:rPr>
              <w:t>Pause</w:t>
            </w:r>
          </w:p>
        </w:tc>
      </w:tr>
      <w:tr w:rsidR="00C02972" w:rsidRPr="006C4049" w14:paraId="6DA73A47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6E2C10FA" w14:textId="3ED35DC8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12.10</w:t>
            </w:r>
          </w:p>
        </w:tc>
        <w:tc>
          <w:tcPr>
            <w:tcW w:w="7513" w:type="dxa"/>
          </w:tcPr>
          <w:p w14:paraId="29F8B016" w14:textId="77777777" w:rsidR="00C02972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Eldre og rus i Jevnaker kommune</w:t>
            </w:r>
          </w:p>
          <w:p w14:paraId="2B9426F4" w14:textId="44881083" w:rsidR="00C02972" w:rsidRPr="004D61EB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lang w:val="nb-NO"/>
              </w:rPr>
            </w:pPr>
            <w:r>
              <w:rPr>
                <w:lang w:val="nb-NO"/>
              </w:rPr>
              <w:t>Tonje Elisabeth Gangesskar, spesialsykepleier, Jevnaker kommune</w:t>
            </w:r>
          </w:p>
        </w:tc>
      </w:tr>
      <w:tr w:rsidR="00C02972" w:rsidRPr="006C4049" w14:paraId="1D6E790A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3F1FB29C" w14:textId="5ACBC784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12:25</w:t>
            </w:r>
          </w:p>
        </w:tc>
        <w:tc>
          <w:tcPr>
            <w:tcW w:w="7513" w:type="dxa"/>
          </w:tcPr>
          <w:p w14:paraId="2C0C9063" w14:textId="028D2526" w:rsidR="00775000" w:rsidRDefault="00775000" w:rsidP="00775000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 w:rsidRPr="00775000">
              <w:rPr>
                <w:b/>
                <w:bCs/>
                <w:lang w:val="nb-NO"/>
              </w:rPr>
              <w:t xml:space="preserve">Pårørendes </w:t>
            </w:r>
            <w:r w:rsidR="00B02678">
              <w:rPr>
                <w:b/>
                <w:bCs/>
                <w:lang w:val="nb-NO"/>
              </w:rPr>
              <w:t>o</w:t>
            </w:r>
            <w:r w:rsidRPr="00775000">
              <w:rPr>
                <w:b/>
                <w:bCs/>
                <w:lang w:val="nb-NO"/>
              </w:rPr>
              <w:t xml:space="preserve">pplevelser i </w:t>
            </w:r>
            <w:r w:rsidR="00B02678">
              <w:rPr>
                <w:b/>
                <w:bCs/>
                <w:lang w:val="nb-NO"/>
              </w:rPr>
              <w:t>m</w:t>
            </w:r>
            <w:r w:rsidRPr="00775000">
              <w:rPr>
                <w:b/>
                <w:bCs/>
                <w:lang w:val="nb-NO"/>
              </w:rPr>
              <w:t xml:space="preserve">øtet med Kriminalomsorgen </w:t>
            </w:r>
          </w:p>
          <w:p w14:paraId="3E13ECC1" w14:textId="500FC33A" w:rsidR="00C02972" w:rsidRPr="004D61EB" w:rsidRDefault="00654DFB" w:rsidP="00775000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  <w:r w:rsidRPr="00654DFB">
              <w:rPr>
                <w:lang w:val="nb-NO"/>
              </w:rPr>
              <w:t xml:space="preserve">Magnus Lie Larsen, </w:t>
            </w:r>
            <w:r w:rsidR="00F626EE">
              <w:rPr>
                <w:lang w:val="nb-NO"/>
              </w:rPr>
              <w:t>sykepleier</w:t>
            </w:r>
            <w:r w:rsidR="001218A5">
              <w:rPr>
                <w:lang w:val="nb-NO"/>
              </w:rPr>
              <w:t>,</w:t>
            </w:r>
            <w:r w:rsidR="00F626EE">
              <w:rPr>
                <w:lang w:val="nb-NO"/>
              </w:rPr>
              <w:t xml:space="preserve"> Oslo fengsel</w:t>
            </w:r>
          </w:p>
        </w:tc>
      </w:tr>
      <w:tr w:rsidR="00C02972" w:rsidRPr="006C4049" w14:paraId="2D20D07D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1B76644F" w14:textId="7D98AC25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12.40</w:t>
            </w:r>
          </w:p>
        </w:tc>
        <w:tc>
          <w:tcPr>
            <w:tcW w:w="7513" w:type="dxa"/>
          </w:tcPr>
          <w:p w14:paraId="067958E8" w14:textId="77777777" w:rsidR="00C02972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Pårørende på nett</w:t>
            </w:r>
          </w:p>
          <w:p w14:paraId="27F2EAA7" w14:textId="785480D6" w:rsidR="00C02972" w:rsidRPr="004D61EB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  <w:r w:rsidRPr="004D61EB">
              <w:rPr>
                <w:lang w:val="nb-NO"/>
              </w:rPr>
              <w:t>Vigdis Løbach,</w:t>
            </w:r>
            <w:r>
              <w:rPr>
                <w:lang w:val="nb-NO"/>
              </w:rPr>
              <w:t xml:space="preserve"> Nasjonal pårørendekontakt,</w:t>
            </w:r>
            <w:r w:rsidRPr="004D61EB">
              <w:rPr>
                <w:lang w:val="nb-NO"/>
              </w:rPr>
              <w:t xml:space="preserve"> A-Larm</w:t>
            </w:r>
          </w:p>
        </w:tc>
      </w:tr>
      <w:tr w:rsidR="00C02972" w:rsidRPr="006C4049" w14:paraId="533AD957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55341157" w14:textId="7F8CC6C5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12.55</w:t>
            </w:r>
          </w:p>
        </w:tc>
        <w:tc>
          <w:tcPr>
            <w:tcW w:w="7513" w:type="dxa"/>
          </w:tcPr>
          <w:p w14:paraId="498A21AE" w14:textId="3D88CD61" w:rsidR="00C02972" w:rsidRDefault="00C02972" w:rsidP="00C02972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Avslutningsord og evaluering</w:t>
            </w:r>
          </w:p>
        </w:tc>
      </w:tr>
      <w:tr w:rsidR="00C02972" w:rsidRPr="006C4049" w14:paraId="7498390A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58BBDF69" w14:textId="0916D56B" w:rsidR="00C02972" w:rsidRDefault="00C02972" w:rsidP="00C02972">
            <w:pPr>
              <w:pStyle w:val="Tabell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13.00</w:t>
            </w:r>
          </w:p>
        </w:tc>
        <w:tc>
          <w:tcPr>
            <w:tcW w:w="7513" w:type="dxa"/>
          </w:tcPr>
          <w:p w14:paraId="3A76A4AC" w14:textId="23473DFF" w:rsidR="00C02972" w:rsidRPr="00E75FC3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  <w:r>
              <w:rPr>
                <w:b/>
                <w:bCs/>
                <w:lang w:val="nb-NO"/>
              </w:rPr>
              <w:t>Lunsj</w:t>
            </w:r>
          </w:p>
        </w:tc>
      </w:tr>
      <w:tr w:rsidR="00C02972" w:rsidRPr="006C4049" w14:paraId="0C922128" w14:textId="77777777" w:rsidTr="00B937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5A3AB5DD" w14:textId="7F221AAD" w:rsidR="00C02972" w:rsidRDefault="00C02972" w:rsidP="00C02972">
            <w:pPr>
              <w:pStyle w:val="Tabell"/>
              <w:rPr>
                <w:color w:val="000000" w:themeColor="text1"/>
              </w:rPr>
            </w:pPr>
          </w:p>
        </w:tc>
        <w:tc>
          <w:tcPr>
            <w:tcW w:w="7513" w:type="dxa"/>
          </w:tcPr>
          <w:p w14:paraId="195FD59A" w14:textId="5A666425" w:rsidR="00C02972" w:rsidRPr="004D61EB" w:rsidRDefault="00C02972" w:rsidP="00C02972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02972" w:rsidRPr="006C4049" w14:paraId="54A615E9" w14:textId="77777777" w:rsidTr="00B937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14:paraId="2D9BFE2D" w14:textId="27E03108" w:rsidR="00C02972" w:rsidRDefault="00C02972" w:rsidP="00C02972">
            <w:pPr>
              <w:pStyle w:val="Tabell"/>
              <w:rPr>
                <w:color w:val="000000" w:themeColor="text1"/>
              </w:rPr>
            </w:pPr>
          </w:p>
        </w:tc>
        <w:tc>
          <w:tcPr>
            <w:tcW w:w="7513" w:type="dxa"/>
          </w:tcPr>
          <w:p w14:paraId="5472D6C5" w14:textId="6108C0FA" w:rsidR="00C02972" w:rsidRDefault="00C02972" w:rsidP="00C02972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nb-NO"/>
              </w:rPr>
            </w:pPr>
          </w:p>
        </w:tc>
      </w:tr>
    </w:tbl>
    <w:p w14:paraId="2832F460" w14:textId="77777777" w:rsidR="00611A8C" w:rsidRDefault="00611A8C" w:rsidP="00611A8C"/>
    <w:p w14:paraId="45D5DF24" w14:textId="77777777" w:rsidR="00611A8C" w:rsidRDefault="00611A8C" w:rsidP="00611A8C"/>
    <w:p w14:paraId="7EBE4628" w14:textId="77777777" w:rsidR="00130795" w:rsidRDefault="00130795" w:rsidP="00611A8C"/>
    <w:p w14:paraId="76FEFAD6" w14:textId="77777777" w:rsidR="00130795" w:rsidRDefault="00130795" w:rsidP="00611A8C"/>
    <w:p w14:paraId="5B25CBE7" w14:textId="77777777" w:rsidR="00130795" w:rsidRDefault="00130795" w:rsidP="00611A8C"/>
    <w:p w14:paraId="74FF123D" w14:textId="77777777" w:rsidR="00130795" w:rsidRDefault="00130795" w:rsidP="00611A8C"/>
    <w:p w14:paraId="3481A4CF" w14:textId="77777777" w:rsidR="001D44BD" w:rsidRDefault="001D44BD" w:rsidP="00932E63"/>
    <w:p w14:paraId="6C9C5D02" w14:textId="616EF9AE" w:rsidR="006C4049" w:rsidRPr="001A5349" w:rsidRDefault="00611A8C" w:rsidP="006C4049">
      <w:pPr>
        <w:pStyle w:val="Overskrift2"/>
      </w:pPr>
      <w:r>
        <w:lastRenderedPageBreak/>
        <w:t>Praktisk informasjon</w:t>
      </w:r>
    </w:p>
    <w:tbl>
      <w:tblPr>
        <w:tblStyle w:val="Listetabell2uthevingsfarge1"/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8"/>
        <w:gridCol w:w="2319"/>
        <w:gridCol w:w="2245"/>
        <w:gridCol w:w="2250"/>
      </w:tblGrid>
      <w:tr w:rsidR="009F6402" w:rsidRPr="00F923C7" w14:paraId="640EB682" w14:textId="77777777" w:rsidTr="009F64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5A8FE54" w14:textId="3280E57E" w:rsidR="009F6402" w:rsidRPr="0017298E" w:rsidRDefault="004918FC" w:rsidP="00167DD8">
            <w:pPr>
              <w:pStyle w:val="Tabell"/>
              <w:rPr>
                <w:b w:val="0"/>
                <w:bCs w:val="0"/>
              </w:rPr>
            </w:pPr>
            <w:r>
              <w:t>Dato</w:t>
            </w:r>
          </w:p>
        </w:tc>
        <w:tc>
          <w:tcPr>
            <w:tcW w:w="2268" w:type="dxa"/>
          </w:tcPr>
          <w:p w14:paraId="7F31A5DE" w14:textId="416B2D70" w:rsidR="009F6402" w:rsidRPr="001D44BD" w:rsidRDefault="004918FC" w:rsidP="00167DD8">
            <w:pPr>
              <w:pStyle w:val="Tabell-brd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  <w:lang w:val="nb-NO"/>
              </w:rPr>
              <w:t>03.-04.12.2024</w:t>
            </w:r>
          </w:p>
        </w:tc>
        <w:tc>
          <w:tcPr>
            <w:tcW w:w="2268" w:type="dxa"/>
          </w:tcPr>
          <w:p w14:paraId="2EB52F2F" w14:textId="52791CA2" w:rsidR="009F6402" w:rsidRDefault="009F6402" w:rsidP="00167DD8">
            <w:pPr>
              <w:pStyle w:val="Tabell-brd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</w:tcPr>
          <w:p w14:paraId="77DFE986" w14:textId="0E3FB603" w:rsidR="009F6402" w:rsidRDefault="009F6402" w:rsidP="00167DD8">
            <w:pPr>
              <w:pStyle w:val="Tabell-brd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F6402" w:rsidRPr="00F923C7" w14:paraId="5C66CF0C" w14:textId="77777777" w:rsidTr="009F64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37C8ABF" w14:textId="353A7C81" w:rsidR="009F6402" w:rsidRPr="0017298E" w:rsidRDefault="004918FC" w:rsidP="00167DD8">
            <w:pPr>
              <w:pStyle w:val="Tabell"/>
              <w:rPr>
                <w:b w:val="0"/>
                <w:bCs w:val="0"/>
              </w:rPr>
            </w:pPr>
            <w:r>
              <w:t>Sted</w:t>
            </w:r>
          </w:p>
        </w:tc>
        <w:tc>
          <w:tcPr>
            <w:tcW w:w="2268" w:type="dxa"/>
          </w:tcPr>
          <w:p w14:paraId="7BE37BFA" w14:textId="51B31309" w:rsidR="009F6402" w:rsidRPr="001D44BD" w:rsidRDefault="004918FC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Oslo </w:t>
            </w:r>
            <w:proofErr w:type="spellStart"/>
            <w:r>
              <w:t>Kongressenter</w:t>
            </w:r>
            <w:proofErr w:type="spellEnd"/>
            <w:r w:rsidR="009F6402">
              <w:rPr>
                <w:noProof/>
              </w:rPr>
              <w:t xml:space="preserve"> </w:t>
            </w:r>
          </w:p>
        </w:tc>
        <w:tc>
          <w:tcPr>
            <w:tcW w:w="2268" w:type="dxa"/>
          </w:tcPr>
          <w:p w14:paraId="611827AB" w14:textId="77777777" w:rsidR="009F6402" w:rsidRPr="001D44BD" w:rsidRDefault="009F6402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</w:tcPr>
          <w:p w14:paraId="76B6C314" w14:textId="77777777" w:rsidR="009F6402" w:rsidRPr="001D44BD" w:rsidRDefault="009F6402" w:rsidP="00167DD8">
            <w:pPr>
              <w:pStyle w:val="Tabell-brdtek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F6402" w:rsidRPr="004918FC" w14:paraId="08A19625" w14:textId="77777777" w:rsidTr="009F64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F21F811" w14:textId="4EE3CC57" w:rsidR="009F6402" w:rsidRPr="0017298E" w:rsidRDefault="004918FC" w:rsidP="00167DD8">
            <w:pPr>
              <w:pStyle w:val="Tabell"/>
              <w:rPr>
                <w:b w:val="0"/>
                <w:bCs w:val="0"/>
              </w:rPr>
            </w:pPr>
            <w:r>
              <w:t>Kontaktperson</w:t>
            </w:r>
          </w:p>
        </w:tc>
        <w:tc>
          <w:tcPr>
            <w:tcW w:w="2268" w:type="dxa"/>
          </w:tcPr>
          <w:p w14:paraId="75BAD33C" w14:textId="77777777" w:rsidR="009F6402" w:rsidRDefault="004918FC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Berit Solberg</w:t>
            </w:r>
          </w:p>
          <w:p w14:paraId="053695EC" w14:textId="27915EEC" w:rsidR="004918FC" w:rsidRPr="004918FC" w:rsidRDefault="00000000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erk"/>
                <w:b w:val="0"/>
                <w:bCs w:val="0"/>
              </w:rPr>
            </w:pPr>
            <w:hyperlink r:id="rId11" w:history="1">
              <w:r w:rsidR="004918FC" w:rsidRPr="005038E9">
                <w:rPr>
                  <w:rStyle w:val="Hyperkobling"/>
                </w:rPr>
                <w:t>berit.solberg@sykehuset-innlandet.no</w:t>
              </w:r>
            </w:hyperlink>
            <w:r w:rsidR="004918FC">
              <w:rPr>
                <w:rStyle w:val="Sterk"/>
                <w:b w:val="0"/>
                <w:bCs w:val="0"/>
              </w:rPr>
              <w:t xml:space="preserve"> </w:t>
            </w:r>
          </w:p>
        </w:tc>
        <w:tc>
          <w:tcPr>
            <w:tcW w:w="2268" w:type="dxa"/>
          </w:tcPr>
          <w:p w14:paraId="1A222806" w14:textId="77777777" w:rsidR="009F6402" w:rsidRPr="001D44BD" w:rsidRDefault="009F6402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</w:tcPr>
          <w:p w14:paraId="2B6624E1" w14:textId="01130A27" w:rsidR="009F6402" w:rsidRPr="001D44BD" w:rsidRDefault="004918FC" w:rsidP="00167DD8">
            <w:pPr>
              <w:pStyle w:val="Tabell-brd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Mobil: 950 47 108</w:t>
            </w:r>
          </w:p>
        </w:tc>
      </w:tr>
    </w:tbl>
    <w:p w14:paraId="3A09CB14" w14:textId="77777777" w:rsidR="00C53015" w:rsidRPr="004918FC" w:rsidRDefault="00C53015" w:rsidP="0045271E">
      <w:pPr>
        <w:pStyle w:val="Overskrift1"/>
        <w:rPr>
          <w:lang w:val="en-US"/>
        </w:rPr>
      </w:pPr>
    </w:p>
    <w:p w14:paraId="24C09C9A" w14:textId="77777777" w:rsidR="00C53015" w:rsidRPr="004918FC" w:rsidRDefault="00C53015">
      <w:pPr>
        <w:spacing w:line="240" w:lineRule="auto"/>
        <w:rPr>
          <w:rFonts w:ascii="Quire Sans" w:eastAsiaTheme="majorEastAsia" w:hAnsi="Quire Sans" w:cstheme="majorBidi"/>
          <w:color w:val="000000" w:themeColor="text1"/>
          <w:sz w:val="36"/>
          <w:szCs w:val="32"/>
          <w:lang w:val="en-US"/>
        </w:rPr>
      </w:pPr>
      <w:r w:rsidRPr="004918FC">
        <w:rPr>
          <w:lang w:val="en-US"/>
        </w:rPr>
        <w:br w:type="page"/>
      </w:r>
    </w:p>
    <w:p w14:paraId="08AE4877" w14:textId="77777777" w:rsidR="00932E63" w:rsidRPr="00554D90" w:rsidRDefault="00932E63" w:rsidP="00703F76">
      <w:pPr>
        <w:rPr>
          <w:sz w:val="28"/>
        </w:rPr>
      </w:pPr>
    </w:p>
    <w:sectPr w:rsidR="00932E63" w:rsidRPr="00554D90" w:rsidSect="00554D90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985" w:right="1985" w:bottom="1418" w:left="1985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26394" w14:textId="77777777" w:rsidR="00B57C57" w:rsidRDefault="00B57C57" w:rsidP="00703F76">
      <w:pPr>
        <w:spacing w:line="240" w:lineRule="auto"/>
      </w:pPr>
      <w:r>
        <w:separator/>
      </w:r>
    </w:p>
  </w:endnote>
  <w:endnote w:type="continuationSeparator" w:id="0">
    <w:p w14:paraId="592F35EF" w14:textId="77777777" w:rsidR="00B57C57" w:rsidRDefault="00B57C57" w:rsidP="00703F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503741310"/>
      <w:docPartObj>
        <w:docPartGallery w:val="Page Numbers (Bottom of Page)"/>
        <w:docPartUnique/>
      </w:docPartObj>
    </w:sdtPr>
    <w:sdtContent>
      <w:p w14:paraId="30A39125" w14:textId="77777777" w:rsidR="001E776D" w:rsidRDefault="001E776D" w:rsidP="00BA4EE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0E03F2AA" w14:textId="77777777" w:rsidR="001E776D" w:rsidRDefault="001E776D" w:rsidP="001E776D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2011640730"/>
      <w:docPartObj>
        <w:docPartGallery w:val="Page Numbers (Bottom of Page)"/>
        <w:docPartUnique/>
      </w:docPartObj>
    </w:sdtPr>
    <w:sdtContent>
      <w:p w14:paraId="1C2B818C" w14:textId="77777777" w:rsidR="001E776D" w:rsidRDefault="001E776D" w:rsidP="007A0E55">
        <w:pPr>
          <w:pStyle w:val="Bunntekst"/>
          <w:framePr w:hSpace="851" w:wrap="notBeside" w:vAnchor="text" w:hAnchor="page" w:xAlign="right" w:y="1"/>
          <w:ind w:right="-85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4C15A170" w14:textId="77777777" w:rsidR="001E776D" w:rsidRPr="00B73C81" w:rsidRDefault="00B73C81" w:rsidP="00B73C81">
    <w:pPr>
      <w:pStyle w:val="Bunntekst"/>
      <w:ind w:left="-851"/>
      <w:rPr>
        <w:sz w:val="16"/>
        <w:szCs w:val="16"/>
      </w:rPr>
    </w:pPr>
    <w:r w:rsidRPr="00B73C81">
      <w:rPr>
        <w:sz w:val="16"/>
        <w:szCs w:val="16"/>
      </w:rPr>
      <w:t>Kompetansesenter rus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2D7C3" w14:textId="77777777" w:rsidR="00703F76" w:rsidRPr="00AC3E31" w:rsidRDefault="00AC3E31" w:rsidP="00AC3E31">
    <w:pPr>
      <w:pStyle w:val="Bunntekst"/>
      <w:ind w:left="-851"/>
      <w:rPr>
        <w:sz w:val="16"/>
        <w:szCs w:val="16"/>
      </w:rPr>
    </w:pPr>
    <w:r w:rsidRPr="00B73C81">
      <w:rPr>
        <w:sz w:val="16"/>
        <w:szCs w:val="16"/>
      </w:rPr>
      <w:t>Kompetansesenter rus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6A339" w14:textId="77777777" w:rsidR="00B57C57" w:rsidRDefault="00B57C57" w:rsidP="00703F76">
      <w:pPr>
        <w:spacing w:line="240" w:lineRule="auto"/>
      </w:pPr>
      <w:r>
        <w:separator/>
      </w:r>
    </w:p>
  </w:footnote>
  <w:footnote w:type="continuationSeparator" w:id="0">
    <w:p w14:paraId="3117E5CF" w14:textId="77777777" w:rsidR="00B57C57" w:rsidRDefault="00B57C57" w:rsidP="00703F7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6164B" w14:textId="77777777" w:rsidR="001E776D" w:rsidRPr="00C96C8F" w:rsidRDefault="001E776D" w:rsidP="00C97BF6">
    <w:pPr>
      <w:pStyle w:val="Topptekst"/>
      <w:ind w:right="-85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B7725" w14:textId="77777777" w:rsidR="00703F76" w:rsidRDefault="00703F76">
    <w:pPr>
      <w:pStyle w:val="Topptekst"/>
    </w:pPr>
    <w:r w:rsidRPr="00703F76">
      <w:rPr>
        <w:noProof/>
      </w:rPr>
      <w:drawing>
        <wp:anchor distT="0" distB="0" distL="114300" distR="114300" simplePos="0" relativeHeight="251658240" behindDoc="0" locked="0" layoutInCell="1" allowOverlap="1" wp14:anchorId="2DC469C7" wp14:editId="631AC3DE">
          <wp:simplePos x="0" y="0"/>
          <wp:positionH relativeFrom="column">
            <wp:posOffset>-624678</wp:posOffset>
          </wp:positionH>
          <wp:positionV relativeFrom="paragraph">
            <wp:posOffset>165100</wp:posOffset>
          </wp:positionV>
          <wp:extent cx="1435100" cy="331470"/>
          <wp:effectExtent l="0" t="0" r="0" b="0"/>
          <wp:wrapThrough wrapText="bothSides">
            <wp:wrapPolygon edited="0">
              <wp:start x="5735" y="0"/>
              <wp:lineTo x="0" y="0"/>
              <wp:lineTo x="0" y="20690"/>
              <wp:lineTo x="4205" y="20690"/>
              <wp:lineTo x="8219" y="20690"/>
              <wp:lineTo x="21409" y="20690"/>
              <wp:lineTo x="21409" y="0"/>
              <wp:lineTo x="8028" y="0"/>
              <wp:lineTo x="5735" y="0"/>
            </wp:wrapPolygon>
          </wp:wrapThrough>
          <wp:docPr id="5" name="Bil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33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E17293"/>
    <w:multiLevelType w:val="hybridMultilevel"/>
    <w:tmpl w:val="436C1BB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9078E1"/>
    <w:multiLevelType w:val="hybridMultilevel"/>
    <w:tmpl w:val="0884FB3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6113639">
    <w:abstractNumId w:val="1"/>
  </w:num>
  <w:num w:numId="2" w16cid:durableId="521019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9C"/>
    <w:rsid w:val="00063A72"/>
    <w:rsid w:val="00085AA0"/>
    <w:rsid w:val="000D086A"/>
    <w:rsid w:val="001218A5"/>
    <w:rsid w:val="00130795"/>
    <w:rsid w:val="0014709A"/>
    <w:rsid w:val="001742B3"/>
    <w:rsid w:val="0018319C"/>
    <w:rsid w:val="001A5349"/>
    <w:rsid w:val="001B0A77"/>
    <w:rsid w:val="001D44BD"/>
    <w:rsid w:val="001D5F7C"/>
    <w:rsid w:val="001E776D"/>
    <w:rsid w:val="00214C04"/>
    <w:rsid w:val="00226236"/>
    <w:rsid w:val="002A3A83"/>
    <w:rsid w:val="00324293"/>
    <w:rsid w:val="003538BB"/>
    <w:rsid w:val="00354DB9"/>
    <w:rsid w:val="003D6FBD"/>
    <w:rsid w:val="00400BF9"/>
    <w:rsid w:val="0044646A"/>
    <w:rsid w:val="0045271E"/>
    <w:rsid w:val="0047760B"/>
    <w:rsid w:val="004918FC"/>
    <w:rsid w:val="00493457"/>
    <w:rsid w:val="004B722D"/>
    <w:rsid w:val="004D61EB"/>
    <w:rsid w:val="004D7CBD"/>
    <w:rsid w:val="004E6E20"/>
    <w:rsid w:val="00554D90"/>
    <w:rsid w:val="00611A8C"/>
    <w:rsid w:val="00613097"/>
    <w:rsid w:val="00620EAE"/>
    <w:rsid w:val="00654DFB"/>
    <w:rsid w:val="00657B07"/>
    <w:rsid w:val="006C4049"/>
    <w:rsid w:val="006F3D52"/>
    <w:rsid w:val="006F4F9F"/>
    <w:rsid w:val="00703F76"/>
    <w:rsid w:val="0071028E"/>
    <w:rsid w:val="00754BD1"/>
    <w:rsid w:val="007724F9"/>
    <w:rsid w:val="00775000"/>
    <w:rsid w:val="007775C1"/>
    <w:rsid w:val="007A0E55"/>
    <w:rsid w:val="007A17D6"/>
    <w:rsid w:val="008353C6"/>
    <w:rsid w:val="00842ACC"/>
    <w:rsid w:val="00871546"/>
    <w:rsid w:val="00871C10"/>
    <w:rsid w:val="008A1A86"/>
    <w:rsid w:val="008B348B"/>
    <w:rsid w:val="008F124B"/>
    <w:rsid w:val="00932E63"/>
    <w:rsid w:val="009C2B39"/>
    <w:rsid w:val="009F6402"/>
    <w:rsid w:val="00A11577"/>
    <w:rsid w:val="00A374E2"/>
    <w:rsid w:val="00A55FCB"/>
    <w:rsid w:val="00A903EF"/>
    <w:rsid w:val="00AC3E31"/>
    <w:rsid w:val="00AE6FD7"/>
    <w:rsid w:val="00B02678"/>
    <w:rsid w:val="00B16D1A"/>
    <w:rsid w:val="00B35217"/>
    <w:rsid w:val="00B539B6"/>
    <w:rsid w:val="00B57C57"/>
    <w:rsid w:val="00B73C81"/>
    <w:rsid w:val="00B83B46"/>
    <w:rsid w:val="00BA4EE7"/>
    <w:rsid w:val="00C02972"/>
    <w:rsid w:val="00C527BA"/>
    <w:rsid w:val="00C53015"/>
    <w:rsid w:val="00C95FDB"/>
    <w:rsid w:val="00C96C8F"/>
    <w:rsid w:val="00C97BF6"/>
    <w:rsid w:val="00E75FC3"/>
    <w:rsid w:val="00E93132"/>
    <w:rsid w:val="00EC498B"/>
    <w:rsid w:val="00F41F7B"/>
    <w:rsid w:val="00F626EE"/>
    <w:rsid w:val="00F86A5A"/>
    <w:rsid w:val="00F92184"/>
    <w:rsid w:val="00FF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40FA1B"/>
  <w15:chartTrackingRefBased/>
  <w15:docId w15:val="{DF742F9C-A613-4FAB-B241-51079C9B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E31"/>
    <w:pPr>
      <w:spacing w:line="264" w:lineRule="auto"/>
    </w:pPr>
    <w:rPr>
      <w:rFonts w:ascii="Verdana" w:hAnsi="Verdana"/>
      <w:sz w:val="17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54D90"/>
    <w:pPr>
      <w:keepNext/>
      <w:keepLines/>
      <w:spacing w:before="480" w:after="240"/>
      <w:outlineLvl w:val="0"/>
    </w:pPr>
    <w:rPr>
      <w:rFonts w:ascii="Quire Sans" w:eastAsiaTheme="majorEastAsia" w:hAnsi="Quire Sans" w:cstheme="majorBidi"/>
      <w:color w:val="000000" w:themeColor="text1"/>
      <w:sz w:val="36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C3E31"/>
    <w:pPr>
      <w:keepNext/>
      <w:keepLines/>
      <w:spacing w:before="280" w:after="240"/>
      <w:outlineLvl w:val="1"/>
    </w:pPr>
    <w:rPr>
      <w:rFonts w:eastAsiaTheme="majorEastAsia" w:cstheme="majorBidi"/>
      <w:color w:val="000000" w:themeColor="text1"/>
      <w:sz w:val="24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AC3E31"/>
    <w:pPr>
      <w:keepNext/>
      <w:keepLines/>
      <w:spacing w:before="280" w:after="240"/>
      <w:outlineLvl w:val="2"/>
    </w:pPr>
    <w:rPr>
      <w:rFonts w:eastAsiaTheme="majorEastAsia" w:cstheme="majorBidi"/>
      <w:color w:val="000000" w:themeColor="text1"/>
      <w:sz w:val="20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54D90"/>
    <w:pPr>
      <w:keepNext/>
      <w:keepLines/>
      <w:spacing w:before="280" w:after="240"/>
      <w:outlineLvl w:val="3"/>
    </w:pPr>
    <w:rPr>
      <w:rFonts w:eastAsiaTheme="majorEastAsia" w:cstheme="majorBidi"/>
      <w:b/>
      <w:iCs/>
      <w:color w:val="000000" w:themeColor="tex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54D9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508467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703F76"/>
    <w:pPr>
      <w:contextualSpacing/>
    </w:pPr>
    <w:rPr>
      <w:rFonts w:ascii="Quire Sans" w:eastAsiaTheme="majorEastAsia" w:hAnsi="Quire Sans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03F76"/>
    <w:rPr>
      <w:rFonts w:ascii="Quire Sans" w:eastAsiaTheme="majorEastAsia" w:hAnsi="Quire Sans" w:cstheme="majorBidi"/>
      <w:spacing w:val="-10"/>
      <w:kern w:val="28"/>
      <w:sz w:val="56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554D90"/>
    <w:rPr>
      <w:rFonts w:ascii="Quire Sans" w:eastAsiaTheme="majorEastAsia" w:hAnsi="Quire Sans" w:cstheme="majorBidi"/>
      <w:color w:val="000000" w:themeColor="text1"/>
      <w:sz w:val="36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AC3E31"/>
    <w:rPr>
      <w:rFonts w:ascii="Verdana" w:eastAsiaTheme="majorEastAsia" w:hAnsi="Verdana" w:cstheme="majorBidi"/>
      <w:color w:val="000000" w:themeColor="text1"/>
      <w:szCs w:val="2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03F76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03F76"/>
    <w:rPr>
      <w:rFonts w:ascii="Verdana" w:eastAsiaTheme="minorEastAsia" w:hAnsi="Verdana"/>
      <w:color w:val="5A5A5A" w:themeColor="text1" w:themeTint="A5"/>
      <w:spacing w:val="15"/>
      <w:sz w:val="22"/>
      <w:szCs w:val="22"/>
    </w:rPr>
  </w:style>
  <w:style w:type="character" w:styleId="Svakutheving">
    <w:name w:val="Subtle Emphasis"/>
    <w:basedOn w:val="Standardskriftforavsnitt"/>
    <w:uiPriority w:val="19"/>
    <w:qFormat/>
    <w:rsid w:val="00703F76"/>
    <w:rPr>
      <w:rFonts w:ascii="Verdana" w:hAnsi="Verdana"/>
      <w:b w:val="0"/>
      <w:i/>
      <w:iCs/>
      <w:color w:val="7F7F7F" w:themeColor="text1" w:themeTint="80"/>
    </w:rPr>
  </w:style>
  <w:style w:type="character" w:styleId="Utheving">
    <w:name w:val="Emphasis"/>
    <w:basedOn w:val="Standardskriftforavsnitt"/>
    <w:uiPriority w:val="20"/>
    <w:qFormat/>
    <w:rsid w:val="00703F76"/>
    <w:rPr>
      <w:rFonts w:ascii="Verdana" w:hAnsi="Verdana"/>
      <w:b w:val="0"/>
      <w:i/>
      <w:iCs/>
    </w:rPr>
  </w:style>
  <w:style w:type="character" w:styleId="Sterkutheving">
    <w:name w:val="Intense Emphasis"/>
    <w:basedOn w:val="Standardskriftforavsnitt"/>
    <w:uiPriority w:val="21"/>
    <w:qFormat/>
    <w:rsid w:val="00703F76"/>
    <w:rPr>
      <w:rFonts w:ascii="Verdana" w:hAnsi="Verdana"/>
      <w:b/>
      <w:i w:val="0"/>
      <w:iCs/>
      <w:color w:val="000000" w:themeColor="text1"/>
    </w:rPr>
  </w:style>
  <w:style w:type="paragraph" w:styleId="Topptekst">
    <w:name w:val="header"/>
    <w:basedOn w:val="Normal"/>
    <w:link w:val="TopptekstTegn"/>
    <w:uiPriority w:val="99"/>
    <w:unhideWhenUsed/>
    <w:rsid w:val="00C96C8F"/>
    <w:pPr>
      <w:tabs>
        <w:tab w:val="center" w:pos="4536"/>
        <w:tab w:val="right" w:pos="9072"/>
      </w:tabs>
      <w:jc w:val="right"/>
    </w:pPr>
    <w:rPr>
      <w:sz w:val="16"/>
    </w:rPr>
  </w:style>
  <w:style w:type="character" w:customStyle="1" w:styleId="TopptekstTegn">
    <w:name w:val="Topptekst Tegn"/>
    <w:basedOn w:val="Standardskriftforavsnitt"/>
    <w:link w:val="Topptekst"/>
    <w:uiPriority w:val="99"/>
    <w:rsid w:val="00C96C8F"/>
    <w:rPr>
      <w:rFonts w:ascii="Verdana" w:hAnsi="Verdana"/>
      <w:sz w:val="16"/>
    </w:rPr>
  </w:style>
  <w:style w:type="paragraph" w:styleId="Bunntekst">
    <w:name w:val="footer"/>
    <w:basedOn w:val="Normal"/>
    <w:link w:val="BunntekstTegn"/>
    <w:uiPriority w:val="99"/>
    <w:unhideWhenUsed/>
    <w:rsid w:val="00703F76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703F76"/>
    <w:rPr>
      <w:rFonts w:ascii="Verdana" w:hAnsi="Verdana"/>
    </w:rPr>
  </w:style>
  <w:style w:type="paragraph" w:styleId="Ingenmellomrom">
    <w:name w:val="No Spacing"/>
    <w:link w:val="IngenmellomromTegn"/>
    <w:uiPriority w:val="1"/>
    <w:qFormat/>
    <w:rsid w:val="00703F76"/>
    <w:rPr>
      <w:rFonts w:eastAsiaTheme="minorEastAsia"/>
      <w:sz w:val="22"/>
      <w:szCs w:val="22"/>
      <w:lang w:val="en-US" w:eastAsia="zh-CN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703F76"/>
    <w:rPr>
      <w:rFonts w:eastAsiaTheme="minorEastAsia"/>
      <w:sz w:val="22"/>
      <w:szCs w:val="22"/>
      <w:lang w:val="en-US" w:eastAsia="zh-CN"/>
    </w:rPr>
  </w:style>
  <w:style w:type="paragraph" w:customStyle="1" w:styleId="BasicParagraph">
    <w:name w:val="[Basic Paragraph]"/>
    <w:basedOn w:val="Normal"/>
    <w:uiPriority w:val="99"/>
    <w:rsid w:val="00703F7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Stikktittelforside">
    <w:name w:val="Stikktittel forside"/>
    <w:basedOn w:val="Normal"/>
    <w:qFormat/>
    <w:rsid w:val="00703F76"/>
    <w:rPr>
      <w:b/>
      <w:sz w:val="28"/>
    </w:rPr>
  </w:style>
  <w:style w:type="paragraph" w:customStyle="1" w:styleId="Undertekstforside">
    <w:name w:val="Undertekst forside"/>
    <w:basedOn w:val="Normal"/>
    <w:qFormat/>
    <w:rsid w:val="00703F76"/>
  </w:style>
  <w:style w:type="character" w:styleId="Sidetall">
    <w:name w:val="page number"/>
    <w:basedOn w:val="Standardskriftforavsnitt"/>
    <w:uiPriority w:val="99"/>
    <w:semiHidden/>
    <w:unhideWhenUsed/>
    <w:rsid w:val="001E776D"/>
    <w:rPr>
      <w:rFonts w:ascii="Verdana" w:hAnsi="Verdana"/>
      <w:b w:val="0"/>
      <w:i w:val="0"/>
      <w:sz w:val="16"/>
    </w:rPr>
  </w:style>
  <w:style w:type="paragraph" w:styleId="Overskriftforinnholdsfortegnelse">
    <w:name w:val="TOC Heading"/>
    <w:basedOn w:val="Overskrift2"/>
    <w:next w:val="Normal"/>
    <w:uiPriority w:val="39"/>
    <w:unhideWhenUsed/>
    <w:qFormat/>
    <w:rsid w:val="00554D90"/>
    <w:pPr>
      <w:spacing w:before="0" w:after="140" w:line="420" w:lineRule="exact"/>
      <w:outlineLvl w:val="9"/>
    </w:pPr>
    <w:rPr>
      <w:rFonts w:ascii="Quire Sans" w:hAnsi="Quire Sans"/>
      <w:bCs/>
      <w:sz w:val="36"/>
      <w:szCs w:val="28"/>
      <w:lang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554D90"/>
    <w:pPr>
      <w:tabs>
        <w:tab w:val="left" w:pos="440"/>
        <w:tab w:val="right" w:pos="9054"/>
      </w:tabs>
      <w:spacing w:before="330" w:after="110" w:line="330" w:lineRule="exact"/>
      <w:contextualSpacing/>
    </w:pPr>
    <w:rPr>
      <w:rFonts w:cstheme="minorHAnsi"/>
      <w:b/>
      <w:bCs/>
      <w:sz w:val="22"/>
      <w:szCs w:val="20"/>
    </w:rPr>
  </w:style>
  <w:style w:type="paragraph" w:styleId="INNH2">
    <w:name w:val="toc 2"/>
    <w:basedOn w:val="Normal"/>
    <w:next w:val="Normal"/>
    <w:autoRedefine/>
    <w:uiPriority w:val="39"/>
    <w:unhideWhenUsed/>
    <w:rsid w:val="00554D90"/>
    <w:pPr>
      <w:tabs>
        <w:tab w:val="left" w:pos="1151"/>
        <w:tab w:val="right" w:pos="9054"/>
      </w:tabs>
      <w:spacing w:after="110" w:line="330" w:lineRule="exact"/>
      <w:ind w:left="1151" w:hanging="709"/>
      <w:contextualSpacing/>
    </w:pPr>
    <w:rPr>
      <w:rFonts w:cstheme="minorHAnsi"/>
      <w:iCs/>
      <w:noProof/>
      <w:szCs w:val="20"/>
    </w:rPr>
  </w:style>
  <w:style w:type="paragraph" w:styleId="INNH3">
    <w:name w:val="toc 3"/>
    <w:basedOn w:val="Normal"/>
    <w:next w:val="Normal"/>
    <w:autoRedefine/>
    <w:uiPriority w:val="39"/>
    <w:unhideWhenUsed/>
    <w:rsid w:val="00554D90"/>
    <w:pPr>
      <w:tabs>
        <w:tab w:val="left" w:pos="1320"/>
        <w:tab w:val="left" w:pos="1985"/>
        <w:tab w:val="right" w:pos="9054"/>
      </w:tabs>
      <w:spacing w:after="110" w:line="330" w:lineRule="exact"/>
      <w:ind w:left="1985" w:hanging="851"/>
      <w:contextualSpacing/>
    </w:pPr>
    <w:rPr>
      <w:rFonts w:cstheme="minorHAnsi"/>
      <w:noProof/>
      <w:szCs w:val="20"/>
    </w:rPr>
  </w:style>
  <w:style w:type="character" w:styleId="Hyperkobling">
    <w:name w:val="Hyperlink"/>
    <w:basedOn w:val="Standardskriftforavsnitt"/>
    <w:uiPriority w:val="99"/>
    <w:unhideWhenUsed/>
    <w:rsid w:val="00BA4EE7"/>
    <w:rPr>
      <w:color w:val="508467" w:themeColor="accent1" w:themeShade="BF"/>
      <w:u w:val="single"/>
      <w:bdr w:val="none" w:sz="0" w:space="0" w:color="aut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AC3E31"/>
    <w:rPr>
      <w:rFonts w:ascii="Verdana" w:eastAsiaTheme="majorEastAsia" w:hAnsi="Verdana" w:cstheme="majorBidi"/>
      <w:color w:val="000000" w:themeColor="text1"/>
      <w:sz w:val="20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554D90"/>
    <w:rPr>
      <w:rFonts w:ascii="Verdana" w:eastAsiaTheme="majorEastAsia" w:hAnsi="Verdana" w:cstheme="majorBidi"/>
      <w:b/>
      <w:iCs/>
      <w:color w:val="000000" w:themeColor="text1"/>
      <w:sz w:val="2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554D90"/>
    <w:rPr>
      <w:rFonts w:asciiTheme="majorHAnsi" w:eastAsiaTheme="majorEastAsia" w:hAnsiTheme="majorHAnsi" w:cstheme="majorBidi"/>
      <w:color w:val="508467" w:themeColor="accent1" w:themeShade="BF"/>
    </w:rPr>
  </w:style>
  <w:style w:type="paragraph" w:customStyle="1" w:styleId="Ingress">
    <w:name w:val="Ingress"/>
    <w:basedOn w:val="Normal"/>
    <w:next w:val="Normal"/>
    <w:qFormat/>
    <w:rsid w:val="00AC3E31"/>
    <w:pPr>
      <w:spacing w:after="200"/>
      <w:contextualSpacing/>
    </w:pPr>
    <w:rPr>
      <w:sz w:val="20"/>
    </w:rPr>
  </w:style>
  <w:style w:type="table" w:styleId="Vanligtabell4">
    <w:name w:val="Plain Table 4"/>
    <w:basedOn w:val="Vanligtabell"/>
    <w:uiPriority w:val="44"/>
    <w:rsid w:val="00554D9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ell">
    <w:name w:val="Tabell"/>
    <w:basedOn w:val="Normal"/>
    <w:qFormat/>
    <w:rsid w:val="00AC3E31"/>
    <w:pPr>
      <w:spacing w:before="110" w:after="110" w:line="330" w:lineRule="exact"/>
    </w:pPr>
    <w:rPr>
      <w:sz w:val="16"/>
    </w:rPr>
  </w:style>
  <w:style w:type="table" w:styleId="Rutenettabell4uthevingsfarge2">
    <w:name w:val="Grid Table 4 Accent 2"/>
    <w:basedOn w:val="Vanligtabell"/>
    <w:uiPriority w:val="49"/>
    <w:rsid w:val="00554D90"/>
    <w:tblPr>
      <w:tblStyleRowBandSize w:val="1"/>
      <w:tblStyleColBandSize w:val="1"/>
      <w:tblBorders>
        <w:top w:val="single" w:sz="4" w:space="0" w:color="D7EDF3" w:themeColor="accent2" w:themeTint="99"/>
        <w:left w:val="single" w:sz="4" w:space="0" w:color="D7EDF3" w:themeColor="accent2" w:themeTint="99"/>
        <w:bottom w:val="single" w:sz="4" w:space="0" w:color="D7EDF3" w:themeColor="accent2" w:themeTint="99"/>
        <w:right w:val="single" w:sz="4" w:space="0" w:color="D7EDF3" w:themeColor="accent2" w:themeTint="99"/>
        <w:insideH w:val="single" w:sz="4" w:space="0" w:color="D7EDF3" w:themeColor="accent2" w:themeTint="99"/>
        <w:insideV w:val="single" w:sz="4" w:space="0" w:color="D7EDF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EE2EC" w:themeColor="accent2"/>
          <w:left w:val="single" w:sz="4" w:space="0" w:color="BEE2EC" w:themeColor="accent2"/>
          <w:bottom w:val="single" w:sz="4" w:space="0" w:color="BEE2EC" w:themeColor="accent2"/>
          <w:right w:val="single" w:sz="4" w:space="0" w:color="BEE2EC" w:themeColor="accent2"/>
          <w:insideH w:val="nil"/>
          <w:insideV w:val="nil"/>
        </w:tcBorders>
        <w:shd w:val="clear" w:color="auto" w:fill="BEE2EC" w:themeFill="accent2"/>
      </w:tcPr>
    </w:tblStylePr>
    <w:tblStylePr w:type="lastRow">
      <w:rPr>
        <w:b/>
        <w:bCs/>
      </w:rPr>
      <w:tblPr/>
      <w:tcPr>
        <w:tcBorders>
          <w:top w:val="double" w:sz="4" w:space="0" w:color="BEE2E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B" w:themeFill="accent2" w:themeFillTint="33"/>
      </w:tcPr>
    </w:tblStylePr>
    <w:tblStylePr w:type="band1Horz">
      <w:tblPr/>
      <w:tcPr>
        <w:shd w:val="clear" w:color="auto" w:fill="F1F9FB" w:themeFill="accent2" w:themeFillTint="33"/>
      </w:tcPr>
    </w:tblStylePr>
  </w:style>
  <w:style w:type="character" w:styleId="Sterk">
    <w:name w:val="Strong"/>
    <w:basedOn w:val="Standardskriftforavsnitt"/>
    <w:uiPriority w:val="22"/>
    <w:qFormat/>
    <w:rsid w:val="00B16D1A"/>
    <w:rPr>
      <w:b/>
      <w:bCs/>
    </w:rPr>
  </w:style>
  <w:style w:type="paragraph" w:styleId="Bildetekst">
    <w:name w:val="caption"/>
    <w:basedOn w:val="Normal"/>
    <w:next w:val="Normal"/>
    <w:uiPriority w:val="35"/>
    <w:unhideWhenUsed/>
    <w:qFormat/>
    <w:rsid w:val="00AC3E31"/>
    <w:pPr>
      <w:spacing w:before="110" w:after="880"/>
    </w:pPr>
    <w:rPr>
      <w:i/>
      <w:iCs/>
      <w:color w:val="000000" w:themeColor="text1"/>
      <w:sz w:val="15"/>
      <w:szCs w:val="18"/>
    </w:rPr>
  </w:style>
  <w:style w:type="paragraph" w:styleId="Listeavsnitt">
    <w:name w:val="List Paragraph"/>
    <w:basedOn w:val="Normal"/>
    <w:uiPriority w:val="34"/>
    <w:qFormat/>
    <w:rsid w:val="00063A72"/>
    <w:pPr>
      <w:spacing w:line="300" w:lineRule="exact"/>
      <w:ind w:left="720"/>
      <w:contextualSpacing/>
    </w:pPr>
    <w:rPr>
      <w:rFonts w:asciiTheme="minorHAnsi" w:hAnsiTheme="minorHAnsi"/>
      <w:sz w:val="22"/>
    </w:rPr>
  </w:style>
  <w:style w:type="table" w:styleId="Rutenettabell4uthevingsfarge1">
    <w:name w:val="Grid Table 4 Accent 1"/>
    <w:basedOn w:val="Vanligtabell"/>
    <w:uiPriority w:val="49"/>
    <w:rsid w:val="00C97BF6"/>
    <w:tblPr>
      <w:tblStyleRowBandSize w:val="1"/>
      <w:tblStyleColBandSize w:val="1"/>
      <w:tblBorders>
        <w:top w:val="single" w:sz="4" w:space="0" w:color="ABCCB9" w:themeColor="accent1" w:themeTint="99"/>
        <w:left w:val="single" w:sz="4" w:space="0" w:color="ABCCB9" w:themeColor="accent1" w:themeTint="99"/>
        <w:bottom w:val="single" w:sz="4" w:space="0" w:color="ABCCB9" w:themeColor="accent1" w:themeTint="99"/>
        <w:right w:val="single" w:sz="4" w:space="0" w:color="ABCCB9" w:themeColor="accent1" w:themeTint="99"/>
        <w:insideH w:val="single" w:sz="4" w:space="0" w:color="ABCCB9" w:themeColor="accent1" w:themeTint="99"/>
        <w:insideV w:val="single" w:sz="4" w:space="0" w:color="ABCCB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3AA8B" w:themeColor="accent1"/>
          <w:left w:val="single" w:sz="4" w:space="0" w:color="73AA8B" w:themeColor="accent1"/>
          <w:bottom w:val="single" w:sz="4" w:space="0" w:color="73AA8B" w:themeColor="accent1"/>
          <w:right w:val="single" w:sz="4" w:space="0" w:color="73AA8B" w:themeColor="accent1"/>
          <w:insideH w:val="nil"/>
          <w:insideV w:val="nil"/>
        </w:tcBorders>
        <w:shd w:val="clear" w:color="auto" w:fill="73AA8B" w:themeFill="accent1"/>
      </w:tcPr>
    </w:tblStylePr>
    <w:tblStylePr w:type="lastRow">
      <w:rPr>
        <w:b/>
        <w:bCs/>
      </w:rPr>
      <w:tblPr/>
      <w:tcPr>
        <w:tcBorders>
          <w:top w:val="double" w:sz="4" w:space="0" w:color="73AA8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E7" w:themeFill="accent1" w:themeFillTint="33"/>
      </w:tcPr>
    </w:tblStylePr>
    <w:tblStylePr w:type="band1Horz">
      <w:tblPr/>
      <w:tcPr>
        <w:shd w:val="clear" w:color="auto" w:fill="E3EEE7" w:themeFill="accent1" w:themeFillTint="33"/>
      </w:tcPr>
    </w:tblStylePr>
  </w:style>
  <w:style w:type="table" w:styleId="Rutenettabell2uthevingsfarge1">
    <w:name w:val="Grid Table 2 Accent 1"/>
    <w:basedOn w:val="Vanligtabell"/>
    <w:uiPriority w:val="47"/>
    <w:rsid w:val="00C97BF6"/>
    <w:tblPr>
      <w:tblStyleRowBandSize w:val="1"/>
      <w:tblStyleColBandSize w:val="1"/>
      <w:tblBorders>
        <w:top w:val="single" w:sz="2" w:space="0" w:color="ABCCB9" w:themeColor="accent1" w:themeTint="99"/>
        <w:bottom w:val="single" w:sz="2" w:space="0" w:color="ABCCB9" w:themeColor="accent1" w:themeTint="99"/>
        <w:insideH w:val="single" w:sz="2" w:space="0" w:color="ABCCB9" w:themeColor="accent1" w:themeTint="99"/>
        <w:insideV w:val="single" w:sz="2" w:space="0" w:color="ABCCB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CCB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CCB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E7" w:themeFill="accent1" w:themeFillTint="33"/>
      </w:tcPr>
    </w:tblStylePr>
    <w:tblStylePr w:type="band1Horz">
      <w:tblPr/>
      <w:tcPr>
        <w:shd w:val="clear" w:color="auto" w:fill="E3EEE7" w:themeFill="accent1" w:themeFillTint="33"/>
      </w:tcPr>
    </w:tblStylePr>
  </w:style>
  <w:style w:type="table" w:styleId="Rutenettabell2uthevingsfarge3">
    <w:name w:val="Grid Table 2 Accent 3"/>
    <w:basedOn w:val="Vanligtabell"/>
    <w:uiPriority w:val="47"/>
    <w:rsid w:val="00C97BF6"/>
    <w:tblPr>
      <w:tblStyleRowBandSize w:val="1"/>
      <w:tblStyleColBandSize w:val="1"/>
      <w:tblBorders>
        <w:top w:val="single" w:sz="2" w:space="0" w:color="E761AF" w:themeColor="accent3" w:themeTint="99"/>
        <w:bottom w:val="single" w:sz="2" w:space="0" w:color="E761AF" w:themeColor="accent3" w:themeTint="99"/>
        <w:insideH w:val="single" w:sz="2" w:space="0" w:color="E761AF" w:themeColor="accent3" w:themeTint="99"/>
        <w:insideV w:val="single" w:sz="2" w:space="0" w:color="E761A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761AF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761AF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AE4" w:themeFill="accent3" w:themeFillTint="33"/>
      </w:tcPr>
    </w:tblStylePr>
    <w:tblStylePr w:type="band1Horz">
      <w:tblPr/>
      <w:tcPr>
        <w:shd w:val="clear" w:color="auto" w:fill="F7CAE4" w:themeFill="accent3" w:themeFillTint="33"/>
      </w:tcPr>
    </w:tblStylePr>
  </w:style>
  <w:style w:type="table" w:styleId="Rutenettabell2uthevingsfarge6">
    <w:name w:val="Grid Table 2 Accent 6"/>
    <w:basedOn w:val="Vanligtabell"/>
    <w:uiPriority w:val="47"/>
    <w:rsid w:val="00C97BF6"/>
    <w:tblPr>
      <w:tblStyleRowBandSize w:val="1"/>
      <w:tblStyleColBandSize w:val="1"/>
      <w:tblBorders>
        <w:top w:val="single" w:sz="2" w:space="0" w:color="D7EDF3" w:themeColor="accent6" w:themeTint="99"/>
        <w:bottom w:val="single" w:sz="2" w:space="0" w:color="D7EDF3" w:themeColor="accent6" w:themeTint="99"/>
        <w:insideH w:val="single" w:sz="2" w:space="0" w:color="D7EDF3" w:themeColor="accent6" w:themeTint="99"/>
        <w:insideV w:val="single" w:sz="2" w:space="0" w:color="D7EDF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7EDF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7EDF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B" w:themeFill="accent6" w:themeFillTint="33"/>
      </w:tcPr>
    </w:tblStylePr>
    <w:tblStylePr w:type="band1Horz">
      <w:tblPr/>
      <w:tcPr>
        <w:shd w:val="clear" w:color="auto" w:fill="F1F9FB" w:themeFill="accent6" w:themeFillTint="33"/>
      </w:tcPr>
    </w:tblStylePr>
  </w:style>
  <w:style w:type="paragraph" w:customStyle="1" w:styleId="Stil1">
    <w:name w:val="Stil1"/>
    <w:basedOn w:val="Bildetekst"/>
    <w:qFormat/>
    <w:rsid w:val="00AC3E31"/>
    <w:rPr>
      <w:noProof/>
      <w:sz w:val="16"/>
    </w:rPr>
  </w:style>
  <w:style w:type="table" w:styleId="Listetabell2uthevingsfarge1">
    <w:name w:val="List Table 2 Accent 1"/>
    <w:basedOn w:val="Vanligtabell"/>
    <w:uiPriority w:val="47"/>
    <w:rsid w:val="00932E63"/>
    <w:tblPr>
      <w:tblStyleRowBandSize w:val="1"/>
      <w:tblStyleColBandSize w:val="1"/>
      <w:tblBorders>
        <w:top w:val="single" w:sz="4" w:space="0" w:color="ABCCB9" w:themeColor="accent1" w:themeTint="99"/>
        <w:bottom w:val="single" w:sz="4" w:space="0" w:color="ABCCB9" w:themeColor="accent1" w:themeTint="99"/>
        <w:insideH w:val="single" w:sz="4" w:space="0" w:color="ABCCB9" w:themeColor="accent1" w:themeTint="99"/>
      </w:tblBorders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E7" w:themeFill="accent1" w:themeFillTint="33"/>
      </w:tcPr>
    </w:tblStylePr>
    <w:tblStylePr w:type="band1Horz">
      <w:tblPr/>
      <w:tcPr>
        <w:shd w:val="clear" w:color="auto" w:fill="E3EEE7" w:themeFill="accent1" w:themeFillTint="33"/>
      </w:tcPr>
    </w:tblStylePr>
  </w:style>
  <w:style w:type="paragraph" w:customStyle="1" w:styleId="Tabell-brdtekst">
    <w:name w:val="Tabell-brødtekst"/>
    <w:basedOn w:val="Normal"/>
    <w:qFormat/>
    <w:rsid w:val="009C2B39"/>
    <w:pPr>
      <w:spacing w:before="120" w:after="120" w:line="280" w:lineRule="exact"/>
    </w:pPr>
    <w:rPr>
      <w:sz w:val="18"/>
      <w:lang w:val="en-US"/>
    </w:rPr>
  </w:style>
  <w:style w:type="character" w:styleId="Ulstomtale">
    <w:name w:val="Unresolved Mention"/>
    <w:basedOn w:val="Standardskriftforavsnitt"/>
    <w:uiPriority w:val="99"/>
    <w:semiHidden/>
    <w:unhideWhenUsed/>
    <w:rsid w:val="004918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1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5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erit.solberg@sykehuset-innlandet.no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28809\AppData\Local\Temp\MicrosoftEdgeDownloads\e58193e8-4ba4-4c08-a011-e00e98ecadcc\KORUS%20-%20kursinvitasjon.dotx" TargetMode="External"/></Relationships>
</file>

<file path=word/theme/theme1.xml><?xml version="1.0" encoding="utf-8"?>
<a:theme xmlns:a="http://schemas.openxmlformats.org/drawingml/2006/main" name="KORUS - cmyk">
  <a:themeElements>
    <a:clrScheme name="Egendefinert 1">
      <a:dk1>
        <a:srgbClr val="000000"/>
      </a:dk1>
      <a:lt1>
        <a:srgbClr val="FFFFFF"/>
      </a:lt1>
      <a:dk2>
        <a:srgbClr val="3F3059"/>
      </a:dk2>
      <a:lt2>
        <a:srgbClr val="BEE2EC"/>
      </a:lt2>
      <a:accent1>
        <a:srgbClr val="73AA8B"/>
      </a:accent1>
      <a:accent2>
        <a:srgbClr val="BEE2EC"/>
      </a:accent2>
      <a:accent3>
        <a:srgbClr val="B61B75"/>
      </a:accent3>
      <a:accent4>
        <a:srgbClr val="FDFCFC"/>
      </a:accent4>
      <a:accent5>
        <a:srgbClr val="73AA8B"/>
      </a:accent5>
      <a:accent6>
        <a:srgbClr val="BEE2EC"/>
      </a:accent6>
      <a:hlink>
        <a:srgbClr val="6BC5E2"/>
      </a:hlink>
      <a:folHlink>
        <a:srgbClr val="6BC5E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KORUS - cmyk" id="{DCE2B9D0-D3AA-A74E-8E78-3A96F586F8F8}" vid="{046FD2BC-BC1E-3040-9AF1-2879453C333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2F144F3-FF94-FD48-8562-CB47B30AB49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8d171f9-78d7-4d20-a3eb-1819eab2f86e}" enabled="1" method="Standard" siteId="{7f8e4cf0-71fb-489c-a336-3f9252a6390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KORUS - kursinvitasjon</Template>
  <TotalTime>620</TotalTime>
  <Pages>6</Pages>
  <Words>553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Kristiansen</dc:creator>
  <cp:keywords/>
  <dc:description/>
  <cp:lastModifiedBy>Eva Kristiansen</cp:lastModifiedBy>
  <cp:revision>19</cp:revision>
  <cp:lastPrinted>2024-05-24T10:09:00Z</cp:lastPrinted>
  <dcterms:created xsi:type="dcterms:W3CDTF">2024-05-15T10:33:00Z</dcterms:created>
  <dcterms:modified xsi:type="dcterms:W3CDTF">2024-06-03T06:30:00Z</dcterms:modified>
</cp:coreProperties>
</file>